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6DB" w:rsidRPr="00086AFF" w:rsidRDefault="00086AFF" w:rsidP="00D906DB">
      <w:pPr>
        <w:widowControl w:val="0"/>
        <w:autoSpaceDE w:val="0"/>
        <w:autoSpaceDN w:val="0"/>
        <w:adjustRightInd w:val="0"/>
        <w:ind w:right="-1" w:firstLine="0"/>
        <w:rPr>
          <w:b/>
          <w:bCs/>
          <w:sz w:val="24"/>
          <w:szCs w:val="24"/>
          <w:lang w:val="id-ID"/>
        </w:rPr>
      </w:pPr>
      <w:r>
        <w:rPr>
          <w:b/>
          <w:bCs/>
          <w:sz w:val="24"/>
          <w:szCs w:val="24"/>
          <w:lang w:val="id-ID"/>
        </w:rPr>
        <w:t>PENGENDALIAN HAMA TERPADU MENGGUNAKAN YELLOW STICKY TRAP MENINGKATKAN PRODUKTIVITAS KOPI DI TELAGAH</w:t>
      </w:r>
    </w:p>
    <w:p w:rsidR="00D906DB" w:rsidRDefault="00D906DB" w:rsidP="00D906DB">
      <w:pPr>
        <w:widowControl w:val="0"/>
        <w:autoSpaceDE w:val="0"/>
        <w:autoSpaceDN w:val="0"/>
        <w:adjustRightInd w:val="0"/>
        <w:spacing w:line="248" w:lineRule="exact"/>
        <w:ind w:left="369" w:right="391"/>
        <w:rPr>
          <w:b/>
          <w:bCs/>
          <w:position w:val="-1"/>
          <w:sz w:val="20"/>
          <w:szCs w:val="20"/>
        </w:rPr>
      </w:pPr>
    </w:p>
    <w:p w:rsidR="00086AFF" w:rsidRPr="00086AFF" w:rsidRDefault="00086AFF" w:rsidP="00086AFF">
      <w:pPr>
        <w:spacing w:line="276" w:lineRule="auto"/>
        <w:rPr>
          <w:b/>
          <w:sz w:val="24"/>
        </w:rPr>
      </w:pPr>
      <w:r w:rsidRPr="00086AFF">
        <w:rPr>
          <w:b/>
          <w:sz w:val="20"/>
        </w:rPr>
        <w:t>Ameilia Zuliyanti Siregar</w:t>
      </w:r>
      <w:proofErr w:type="gramStart"/>
      <w:r w:rsidRPr="00086AFF">
        <w:rPr>
          <w:b/>
          <w:sz w:val="20"/>
        </w:rPr>
        <w:t>,M.Sc,Ph.D</w:t>
      </w:r>
      <w:r w:rsidRPr="00086AFF">
        <w:rPr>
          <w:b/>
          <w:sz w:val="20"/>
          <w:vertAlign w:val="superscript"/>
        </w:rPr>
        <w:t>1</w:t>
      </w:r>
      <w:proofErr w:type="gramEnd"/>
      <w:r w:rsidRPr="00086AFF">
        <w:rPr>
          <w:b/>
          <w:sz w:val="20"/>
          <w:vertAlign w:val="superscript"/>
        </w:rPr>
        <w:t xml:space="preserve"> </w:t>
      </w:r>
      <w:r w:rsidRPr="00086AFF">
        <w:rPr>
          <w:sz w:val="20"/>
        </w:rPr>
        <w:t xml:space="preserve">, </w:t>
      </w:r>
      <w:r w:rsidRPr="00086AFF">
        <w:rPr>
          <w:b/>
          <w:sz w:val="20"/>
        </w:rPr>
        <w:t>Prof. Dr. Tulus, Vor Dipl.Math M.Si, Ph.D</w:t>
      </w:r>
      <w:r w:rsidRPr="00086AFF">
        <w:rPr>
          <w:b/>
          <w:sz w:val="20"/>
          <w:vertAlign w:val="superscript"/>
        </w:rPr>
        <w:t>2</w:t>
      </w:r>
      <w:r w:rsidRPr="00086AFF">
        <w:rPr>
          <w:b/>
          <w:sz w:val="20"/>
        </w:rPr>
        <w:t xml:space="preserve">, </w:t>
      </w:r>
    </w:p>
    <w:p w:rsidR="00086AFF" w:rsidRPr="00086AFF" w:rsidRDefault="00086AFF" w:rsidP="00086AFF">
      <w:pPr>
        <w:spacing w:line="276" w:lineRule="auto"/>
        <w:rPr>
          <w:sz w:val="20"/>
        </w:rPr>
      </w:pPr>
      <w:r w:rsidRPr="00086AFF">
        <w:rPr>
          <w:b/>
          <w:sz w:val="20"/>
        </w:rPr>
        <w:t>Prof. Dr.Ir.Elisa Julianti, M.Si</w:t>
      </w:r>
      <w:r w:rsidRPr="00086AFF">
        <w:rPr>
          <w:b/>
          <w:sz w:val="20"/>
          <w:vertAlign w:val="superscript"/>
        </w:rPr>
        <w:t xml:space="preserve">3 </w:t>
      </w:r>
    </w:p>
    <w:p w:rsidR="001D656D" w:rsidRDefault="001D656D" w:rsidP="001D656D">
      <w:pPr>
        <w:ind w:firstLine="0"/>
        <w:rPr>
          <w:b/>
          <w:spacing w:val="1"/>
          <w:sz w:val="22"/>
        </w:rPr>
      </w:pPr>
    </w:p>
    <w:p w:rsidR="00DB1F21" w:rsidRDefault="00D906DB" w:rsidP="00DB1F21">
      <w:pPr>
        <w:ind w:firstLine="0"/>
        <w:rPr>
          <w:sz w:val="20"/>
          <w:szCs w:val="20"/>
        </w:rPr>
      </w:pPr>
      <w:r w:rsidRPr="00EE4A47">
        <w:rPr>
          <w:position w:val="9"/>
          <w:sz w:val="20"/>
          <w:szCs w:val="20"/>
        </w:rPr>
        <w:t>1</w:t>
      </w:r>
      <w:r w:rsidR="00BC2E72">
        <w:rPr>
          <w:sz w:val="20"/>
          <w:szCs w:val="20"/>
          <w:lang w:val="id-ID"/>
        </w:rPr>
        <w:t>Fakultas Pertanian, U</w:t>
      </w:r>
      <w:r w:rsidR="00086AFF">
        <w:rPr>
          <w:sz w:val="20"/>
          <w:szCs w:val="20"/>
          <w:lang w:val="id-ID"/>
        </w:rPr>
        <w:t>niversitas Sumatera Utara</w:t>
      </w:r>
      <w:r w:rsidR="00086AFF">
        <w:rPr>
          <w:sz w:val="20"/>
          <w:szCs w:val="20"/>
        </w:rPr>
        <w:t>, Medan</w:t>
      </w:r>
    </w:p>
    <w:p w:rsidR="00DB1F21" w:rsidRPr="00DB1F21" w:rsidRDefault="00DB1F21" w:rsidP="00DB1F21">
      <w:pPr>
        <w:ind w:firstLine="0"/>
        <w:jc w:val="both"/>
        <w:rPr>
          <w:sz w:val="20"/>
          <w:szCs w:val="20"/>
        </w:rPr>
      </w:pPr>
      <w:r>
        <w:rPr>
          <w:sz w:val="20"/>
          <w:szCs w:val="20"/>
        </w:rPr>
        <w:tab/>
      </w:r>
      <w:r>
        <w:rPr>
          <w:sz w:val="20"/>
          <w:szCs w:val="20"/>
        </w:rPr>
        <w:tab/>
      </w:r>
      <w:r>
        <w:rPr>
          <w:sz w:val="20"/>
          <w:szCs w:val="20"/>
        </w:rPr>
        <w:tab/>
      </w:r>
      <w:r w:rsidRPr="00DB1F21">
        <w:rPr>
          <w:sz w:val="20"/>
          <w:szCs w:val="20"/>
          <w:vertAlign w:val="superscript"/>
          <w:lang w:val="id-ID"/>
        </w:rPr>
        <w:t>2</w:t>
      </w:r>
      <w:r w:rsidRPr="00DB1F21">
        <w:rPr>
          <w:sz w:val="20"/>
          <w:szCs w:val="20"/>
        </w:rPr>
        <w:t xml:space="preserve">Fakultas Matematika, </w:t>
      </w:r>
      <w:r>
        <w:rPr>
          <w:sz w:val="20"/>
          <w:szCs w:val="20"/>
        </w:rPr>
        <w:t>FMIPA Universitas Sumatera Utara</w:t>
      </w:r>
    </w:p>
    <w:p w:rsidR="00D906DB" w:rsidRPr="00EE4A47" w:rsidRDefault="00D906DB" w:rsidP="00D906DB">
      <w:pPr>
        <w:widowControl w:val="0"/>
        <w:autoSpaceDE w:val="0"/>
        <w:autoSpaceDN w:val="0"/>
        <w:adjustRightInd w:val="0"/>
        <w:spacing w:line="232" w:lineRule="exact"/>
        <w:ind w:right="2516" w:firstLine="0"/>
        <w:rPr>
          <w:sz w:val="20"/>
          <w:szCs w:val="20"/>
        </w:rPr>
      </w:pPr>
    </w:p>
    <w:p w:rsidR="002A6BD0" w:rsidRPr="00EE4A47" w:rsidRDefault="002A6BD0" w:rsidP="002A6BD0">
      <w:pPr>
        <w:ind w:firstLine="0"/>
        <w:rPr>
          <w:sz w:val="20"/>
          <w:szCs w:val="20"/>
        </w:rPr>
      </w:pPr>
      <w:r w:rsidRPr="00EE4A47">
        <w:rPr>
          <w:sz w:val="20"/>
          <w:szCs w:val="20"/>
        </w:rPr>
        <w:t xml:space="preserve">Alamat </w:t>
      </w:r>
      <w:proofErr w:type="gramStart"/>
      <w:r w:rsidRPr="00EE4A47">
        <w:rPr>
          <w:sz w:val="20"/>
          <w:szCs w:val="20"/>
        </w:rPr>
        <w:t>Korespondensi :</w:t>
      </w:r>
      <w:proofErr w:type="gramEnd"/>
      <w:r w:rsidRPr="00EE4A47">
        <w:rPr>
          <w:sz w:val="20"/>
          <w:szCs w:val="20"/>
        </w:rPr>
        <w:t xml:space="preserve"> Jl</w:t>
      </w:r>
      <w:r w:rsidR="00DB1F21">
        <w:rPr>
          <w:sz w:val="20"/>
          <w:szCs w:val="20"/>
          <w:lang w:val="id-ID"/>
        </w:rPr>
        <w:t>.Tridharma No.8 Meda 20155,Sumatera Utara</w:t>
      </w:r>
    </w:p>
    <w:p w:rsidR="002A6BD0" w:rsidRDefault="002A6BD0" w:rsidP="002A6BD0">
      <w:pPr>
        <w:ind w:firstLine="0"/>
        <w:rPr>
          <w:sz w:val="20"/>
          <w:szCs w:val="20"/>
        </w:rPr>
      </w:pPr>
      <w:r w:rsidRPr="00EE4A47">
        <w:rPr>
          <w:sz w:val="20"/>
          <w:szCs w:val="20"/>
        </w:rPr>
        <w:t xml:space="preserve">E-mail: </w:t>
      </w:r>
      <w:r w:rsidRPr="00EE4A47">
        <w:rPr>
          <w:color w:val="000000"/>
          <w:sz w:val="20"/>
          <w:szCs w:val="20"/>
          <w:vertAlign w:val="superscript"/>
        </w:rPr>
        <w:t>1)</w:t>
      </w:r>
      <w:r w:rsidR="00DB1F21">
        <w:rPr>
          <w:sz w:val="20"/>
          <w:szCs w:val="20"/>
        </w:rPr>
        <w:t>ameilia@usu.ac.id</w:t>
      </w:r>
      <w:r w:rsidRPr="00EE4A47">
        <w:rPr>
          <w:color w:val="000000"/>
          <w:sz w:val="20"/>
          <w:szCs w:val="20"/>
        </w:rPr>
        <w:t>,</w:t>
      </w:r>
      <w:r w:rsidRPr="00EE4A47">
        <w:rPr>
          <w:color w:val="000000"/>
          <w:sz w:val="20"/>
          <w:szCs w:val="20"/>
          <w:vertAlign w:val="superscript"/>
        </w:rPr>
        <w:t xml:space="preserve"> 2)</w:t>
      </w:r>
      <w:r w:rsidR="00DB1F21">
        <w:rPr>
          <w:color w:val="000000"/>
          <w:sz w:val="20"/>
          <w:szCs w:val="20"/>
          <w:vertAlign w:val="superscript"/>
          <w:lang w:val="id-ID"/>
        </w:rPr>
        <w:t xml:space="preserve"> </w:t>
      </w:r>
      <w:r w:rsidR="00DB1F21">
        <w:rPr>
          <w:lang w:val="id-ID"/>
        </w:rPr>
        <w:t>elizayulianti@yahoo.com</w:t>
      </w:r>
      <w:hyperlink r:id="rId8" w:history="1"/>
      <w:r w:rsidRPr="00EE4A47">
        <w:rPr>
          <w:color w:val="000000"/>
          <w:sz w:val="20"/>
          <w:szCs w:val="20"/>
        </w:rPr>
        <w:t>,</w:t>
      </w:r>
      <w:r w:rsidR="005057E2" w:rsidRPr="00EE4A47">
        <w:rPr>
          <w:sz w:val="20"/>
          <w:szCs w:val="20"/>
        </w:rPr>
        <w:t xml:space="preserve"> </w:t>
      </w:r>
      <w:hyperlink r:id="rId9" w:history="1">
        <w:r w:rsidR="00DB1F21" w:rsidRPr="006C5583">
          <w:rPr>
            <w:rStyle w:val="Hyperlink"/>
            <w:sz w:val="20"/>
            <w:szCs w:val="20"/>
            <w:lang w:val="id-ID"/>
          </w:rPr>
          <w:t>tulus@usu.a.id</w:t>
        </w:r>
      </w:hyperlink>
    </w:p>
    <w:p w:rsidR="00DB1F21" w:rsidRPr="00DB1F21" w:rsidRDefault="00DB1F21" w:rsidP="002A6BD0">
      <w:pPr>
        <w:ind w:firstLine="0"/>
        <w:rPr>
          <w:sz w:val="20"/>
          <w:szCs w:val="20"/>
          <w:lang w:val="id-ID"/>
        </w:rPr>
      </w:pPr>
    </w:p>
    <w:p w:rsidR="00C745E6" w:rsidRDefault="00C745E6" w:rsidP="00C745E6">
      <w:pPr>
        <w:pStyle w:val="Heading2"/>
        <w:spacing w:before="0" w:after="0"/>
        <w:ind w:firstLine="0"/>
      </w:pPr>
    </w:p>
    <w:p w:rsidR="009E55B3" w:rsidRPr="00D160F3" w:rsidRDefault="009E55B3" w:rsidP="00C745E6">
      <w:pPr>
        <w:pStyle w:val="Heading2"/>
        <w:spacing w:before="0" w:after="0"/>
        <w:ind w:firstLine="0"/>
        <w:rPr>
          <w:i w:val="0"/>
        </w:rPr>
      </w:pPr>
      <w:r w:rsidRPr="00D160F3">
        <w:rPr>
          <w:i w:val="0"/>
        </w:rPr>
        <w:t>Abstrak</w:t>
      </w:r>
    </w:p>
    <w:p w:rsidR="00C702D8" w:rsidRDefault="00C702D8" w:rsidP="00FE34B3">
      <w:pPr>
        <w:pStyle w:val="Heading3"/>
      </w:pPr>
    </w:p>
    <w:p w:rsidR="00086AFF" w:rsidRDefault="006C1BFD" w:rsidP="00086AFF">
      <w:pPr>
        <w:spacing w:line="276" w:lineRule="auto"/>
        <w:ind w:firstLine="720"/>
        <w:jc w:val="both"/>
        <w:rPr>
          <w:i/>
          <w:sz w:val="22"/>
        </w:rPr>
      </w:pPr>
      <w:r>
        <w:rPr>
          <w:i/>
          <w:sz w:val="22"/>
          <w:lang w:val="id-ID"/>
        </w:rPr>
        <w:t xml:space="preserve">Kopi sala satu komoitas yang disukai kaum milenial hingga orangtua. Eksoprtir kopi berasal dari negara </w:t>
      </w:r>
      <w:r w:rsidR="00086AFF" w:rsidRPr="00086AFF">
        <w:rPr>
          <w:i/>
          <w:sz w:val="22"/>
        </w:rPr>
        <w:t>Brazil,</w:t>
      </w:r>
      <w:r w:rsidR="00086AFF" w:rsidRPr="00086AFF">
        <w:rPr>
          <w:i/>
          <w:spacing w:val="-58"/>
          <w:sz w:val="22"/>
        </w:rPr>
        <w:t xml:space="preserve"> </w:t>
      </w:r>
      <w:r>
        <w:rPr>
          <w:i/>
          <w:spacing w:val="-58"/>
          <w:sz w:val="22"/>
          <w:lang w:val="id-ID"/>
        </w:rPr>
        <w:t xml:space="preserve">              .               </w:t>
      </w:r>
      <w:r w:rsidRPr="00086AFF">
        <w:rPr>
          <w:i/>
          <w:sz w:val="22"/>
        </w:rPr>
        <w:t>Kolombia</w:t>
      </w:r>
      <w:r>
        <w:rPr>
          <w:i/>
          <w:sz w:val="22"/>
          <w:lang w:val="id-ID"/>
        </w:rPr>
        <w:t xml:space="preserve">, </w:t>
      </w:r>
      <w:r w:rsidR="00086AFF" w:rsidRPr="00086AFF">
        <w:rPr>
          <w:i/>
          <w:sz w:val="22"/>
        </w:rPr>
        <w:t>Vietnam dan</w:t>
      </w:r>
      <w:r>
        <w:rPr>
          <w:i/>
          <w:sz w:val="22"/>
          <w:lang w:val="id-ID"/>
        </w:rPr>
        <w:t xml:space="preserve"> Indonesia</w:t>
      </w:r>
      <w:r w:rsidR="00086AFF" w:rsidRPr="00086AFF">
        <w:rPr>
          <w:i/>
          <w:sz w:val="22"/>
        </w:rPr>
        <w:t>. Kopi Arabi</w:t>
      </w:r>
      <w:r>
        <w:rPr>
          <w:i/>
          <w:sz w:val="22"/>
        </w:rPr>
        <w:t>ca Aceh Tengah merupakan salah Je</w:t>
      </w:r>
      <w:r>
        <w:rPr>
          <w:i/>
          <w:sz w:val="22"/>
          <w:lang w:val="id-ID"/>
        </w:rPr>
        <w:t>n</w:t>
      </w:r>
      <w:r>
        <w:rPr>
          <w:i/>
          <w:sz w:val="22"/>
        </w:rPr>
        <w:t>is</w:t>
      </w:r>
      <w:r w:rsidR="00086AFF" w:rsidRPr="00086AFF">
        <w:rPr>
          <w:i/>
          <w:sz w:val="22"/>
        </w:rPr>
        <w:t xml:space="preserve"> kopi spesialti</w:t>
      </w:r>
      <w:r>
        <w:rPr>
          <w:i/>
          <w:sz w:val="22"/>
          <w:lang w:val="id-ID"/>
        </w:rPr>
        <w:t xml:space="preserve"> Ateng</w:t>
      </w:r>
      <w:r w:rsidR="00086AFF" w:rsidRPr="00086AFF">
        <w:rPr>
          <w:i/>
          <w:sz w:val="22"/>
        </w:rPr>
        <w:t xml:space="preserve"> di</w:t>
      </w:r>
      <w:r>
        <w:rPr>
          <w:i/>
          <w:sz w:val="22"/>
          <w:lang w:val="id-ID"/>
        </w:rPr>
        <w:t>tanam dan ditumbukembangkan</w:t>
      </w:r>
      <w:r w:rsidR="00086AFF" w:rsidRPr="00086AFF">
        <w:rPr>
          <w:i/>
          <w:spacing w:val="-12"/>
          <w:sz w:val="22"/>
        </w:rPr>
        <w:t xml:space="preserve"> </w:t>
      </w:r>
      <w:r w:rsidR="00086AFF" w:rsidRPr="00086AFF">
        <w:rPr>
          <w:i/>
          <w:sz w:val="22"/>
        </w:rPr>
        <w:t>di</w:t>
      </w:r>
      <w:r w:rsidR="00086AFF" w:rsidRPr="00086AFF">
        <w:rPr>
          <w:i/>
          <w:spacing w:val="-12"/>
          <w:sz w:val="22"/>
        </w:rPr>
        <w:t xml:space="preserve"> </w:t>
      </w:r>
      <w:r w:rsidR="00086AFF" w:rsidRPr="00086AFF">
        <w:rPr>
          <w:i/>
          <w:sz w:val="22"/>
        </w:rPr>
        <w:t>D</w:t>
      </w:r>
      <w:r>
        <w:rPr>
          <w:i/>
          <w:sz w:val="22"/>
          <w:lang w:val="id-ID"/>
        </w:rPr>
        <w:t>usun Perteguhan, D</w:t>
      </w:r>
      <w:r w:rsidR="00086AFF" w:rsidRPr="00086AFF">
        <w:rPr>
          <w:i/>
          <w:sz w:val="22"/>
        </w:rPr>
        <w:t>esa</w:t>
      </w:r>
      <w:r w:rsidR="00086AFF" w:rsidRPr="00086AFF">
        <w:rPr>
          <w:i/>
          <w:spacing w:val="-12"/>
          <w:sz w:val="22"/>
        </w:rPr>
        <w:t xml:space="preserve"> </w:t>
      </w:r>
      <w:r w:rsidR="00086AFF" w:rsidRPr="00086AFF">
        <w:rPr>
          <w:i/>
          <w:sz w:val="22"/>
        </w:rPr>
        <w:t>Telagah</w:t>
      </w:r>
      <w:r>
        <w:rPr>
          <w:i/>
          <w:sz w:val="22"/>
          <w:lang w:val="id-ID"/>
        </w:rPr>
        <w:t xml:space="preserve">, </w:t>
      </w:r>
      <w:r w:rsidR="00086AFF" w:rsidRPr="00086AFF">
        <w:rPr>
          <w:i/>
          <w:sz w:val="22"/>
        </w:rPr>
        <w:t>Kecamatan</w:t>
      </w:r>
      <w:r w:rsidR="00086AFF" w:rsidRPr="00086AFF">
        <w:rPr>
          <w:i/>
          <w:spacing w:val="-12"/>
          <w:sz w:val="22"/>
        </w:rPr>
        <w:t xml:space="preserve"> </w:t>
      </w:r>
      <w:r w:rsidR="00086AFF" w:rsidRPr="00086AFF">
        <w:rPr>
          <w:i/>
          <w:sz w:val="22"/>
        </w:rPr>
        <w:t>Sei</w:t>
      </w:r>
      <w:r w:rsidR="00086AFF" w:rsidRPr="00086AFF">
        <w:rPr>
          <w:i/>
          <w:spacing w:val="-11"/>
          <w:sz w:val="22"/>
        </w:rPr>
        <w:t xml:space="preserve"> </w:t>
      </w:r>
      <w:r w:rsidR="00086AFF" w:rsidRPr="00086AFF">
        <w:rPr>
          <w:i/>
          <w:sz w:val="22"/>
        </w:rPr>
        <w:t>Bingei,</w:t>
      </w:r>
      <w:r w:rsidR="00086AFF" w:rsidRPr="00086AFF">
        <w:rPr>
          <w:i/>
          <w:spacing w:val="-11"/>
          <w:sz w:val="22"/>
        </w:rPr>
        <w:t xml:space="preserve"> </w:t>
      </w:r>
      <w:r w:rsidR="00086AFF" w:rsidRPr="00086AFF">
        <w:rPr>
          <w:i/>
          <w:sz w:val="22"/>
        </w:rPr>
        <w:t>Kabupaten</w:t>
      </w:r>
      <w:r w:rsidR="00086AFF" w:rsidRPr="00086AFF">
        <w:rPr>
          <w:i/>
          <w:spacing w:val="-12"/>
          <w:sz w:val="22"/>
        </w:rPr>
        <w:t xml:space="preserve"> </w:t>
      </w:r>
      <w:r w:rsidR="00086AFF" w:rsidRPr="00086AFF">
        <w:rPr>
          <w:i/>
          <w:sz w:val="22"/>
        </w:rPr>
        <w:t>Langkat</w:t>
      </w:r>
      <w:r>
        <w:rPr>
          <w:i/>
          <w:sz w:val="22"/>
          <w:lang w:val="id-ID"/>
        </w:rPr>
        <w:t xml:space="preserve">. </w:t>
      </w:r>
      <w:r w:rsidR="00086AFF" w:rsidRPr="00086AFF">
        <w:rPr>
          <w:i/>
          <w:spacing w:val="-11"/>
          <w:sz w:val="22"/>
        </w:rPr>
        <w:t xml:space="preserve"> </w:t>
      </w:r>
      <w:r>
        <w:rPr>
          <w:i/>
          <w:sz w:val="22"/>
        </w:rPr>
        <w:t>Kelompok P</w:t>
      </w:r>
      <w:r w:rsidR="00086AFF" w:rsidRPr="00086AFF">
        <w:rPr>
          <w:i/>
          <w:sz w:val="22"/>
        </w:rPr>
        <w:t>etani</w:t>
      </w:r>
      <w:r w:rsidR="00086AFF" w:rsidRPr="00086AFF">
        <w:rPr>
          <w:i/>
          <w:spacing w:val="1"/>
          <w:sz w:val="22"/>
        </w:rPr>
        <w:t xml:space="preserve"> </w:t>
      </w:r>
      <w:r w:rsidR="00086AFF" w:rsidRPr="00086AFF">
        <w:rPr>
          <w:i/>
          <w:sz w:val="22"/>
        </w:rPr>
        <w:t>kopi</w:t>
      </w:r>
      <w:r w:rsidR="00086AFF" w:rsidRPr="00086AFF">
        <w:rPr>
          <w:i/>
          <w:spacing w:val="1"/>
          <w:sz w:val="22"/>
        </w:rPr>
        <w:t xml:space="preserve"> </w:t>
      </w:r>
      <w:r>
        <w:rPr>
          <w:i/>
          <w:spacing w:val="1"/>
          <w:sz w:val="22"/>
          <w:lang w:val="id-ID"/>
        </w:rPr>
        <w:t xml:space="preserve">Perteguan, </w:t>
      </w:r>
      <w:r w:rsidR="00086AFF" w:rsidRPr="00086AFF">
        <w:rPr>
          <w:i/>
          <w:sz w:val="22"/>
        </w:rPr>
        <w:t>mitra</w:t>
      </w:r>
      <w:r w:rsidR="00086AFF" w:rsidRPr="00086AFF">
        <w:rPr>
          <w:i/>
          <w:spacing w:val="1"/>
          <w:sz w:val="22"/>
        </w:rPr>
        <w:t xml:space="preserve"> </w:t>
      </w:r>
      <w:r>
        <w:rPr>
          <w:i/>
          <w:spacing w:val="1"/>
          <w:sz w:val="22"/>
          <w:lang w:val="id-ID"/>
        </w:rPr>
        <w:t xml:space="preserve">Pengabdian kepada Masyarakat Kemendikbudristekdikti </w:t>
      </w:r>
      <w:r w:rsidR="001A1AA6">
        <w:rPr>
          <w:i/>
          <w:spacing w:val="1"/>
          <w:sz w:val="22"/>
          <w:lang w:val="id-ID"/>
        </w:rPr>
        <w:t xml:space="preserve">Tahun 2022 </w:t>
      </w:r>
      <w:r>
        <w:rPr>
          <w:i/>
          <w:sz w:val="22"/>
          <w:lang w:val="id-ID"/>
        </w:rPr>
        <w:t xml:space="preserve">diidentifikasi memiliki </w:t>
      </w:r>
      <w:r w:rsidRPr="00086AFF">
        <w:rPr>
          <w:i/>
          <w:sz w:val="22"/>
        </w:rPr>
        <w:t>modal terbatas</w:t>
      </w:r>
      <w:r>
        <w:rPr>
          <w:i/>
          <w:sz w:val="22"/>
          <w:lang w:val="id-ID"/>
        </w:rPr>
        <w:t>,</w:t>
      </w:r>
      <w:r w:rsidRPr="00086AFF">
        <w:rPr>
          <w:i/>
          <w:sz w:val="22"/>
        </w:rPr>
        <w:t xml:space="preserve"> keterampilan sederhana, </w:t>
      </w:r>
      <w:r w:rsidR="001A1AA6">
        <w:rPr>
          <w:i/>
          <w:sz w:val="22"/>
          <w:lang w:val="id-ID"/>
        </w:rPr>
        <w:t xml:space="preserve">dan </w:t>
      </w:r>
      <w:r w:rsidR="00086AFF" w:rsidRPr="00086AFF">
        <w:rPr>
          <w:i/>
          <w:sz w:val="22"/>
        </w:rPr>
        <w:t xml:space="preserve">pengetahuan </w:t>
      </w:r>
      <w:r w:rsidR="001A1AA6">
        <w:rPr>
          <w:i/>
          <w:sz w:val="22"/>
          <w:lang w:val="id-ID"/>
        </w:rPr>
        <w:t>re</w:t>
      </w:r>
      <w:r w:rsidR="001A1AA6">
        <w:rPr>
          <w:i/>
          <w:sz w:val="22"/>
        </w:rPr>
        <w:t>ndah</w:t>
      </w:r>
      <w:r w:rsidR="00086AFF" w:rsidRPr="00086AFF">
        <w:rPr>
          <w:i/>
          <w:sz w:val="22"/>
        </w:rPr>
        <w:t xml:space="preserve"> dalam </w:t>
      </w:r>
      <w:r w:rsidR="001A1AA6">
        <w:rPr>
          <w:i/>
          <w:sz w:val="22"/>
          <w:lang w:val="id-ID"/>
        </w:rPr>
        <w:t xml:space="preserve">pengedalian hama dan penyakit tanaman kopi. </w:t>
      </w:r>
      <w:r w:rsidR="00086AFF" w:rsidRPr="00086AFF">
        <w:rPr>
          <w:i/>
          <w:sz w:val="22"/>
        </w:rPr>
        <w:t>Oleh</w:t>
      </w:r>
      <w:r w:rsidR="00086AFF" w:rsidRPr="00086AFF">
        <w:rPr>
          <w:i/>
          <w:spacing w:val="-13"/>
          <w:sz w:val="22"/>
        </w:rPr>
        <w:t xml:space="preserve"> </w:t>
      </w:r>
      <w:r w:rsidR="001A1AA6">
        <w:rPr>
          <w:i/>
          <w:sz w:val="22"/>
          <w:lang w:val="id-ID"/>
        </w:rPr>
        <w:t>karena</w:t>
      </w:r>
      <w:r w:rsidR="00086AFF" w:rsidRPr="00086AFF">
        <w:rPr>
          <w:i/>
          <w:spacing w:val="-13"/>
          <w:sz w:val="22"/>
        </w:rPr>
        <w:t xml:space="preserve"> </w:t>
      </w:r>
      <w:r w:rsidR="00086AFF" w:rsidRPr="00086AFF">
        <w:rPr>
          <w:i/>
          <w:sz w:val="22"/>
        </w:rPr>
        <w:t>itu,</w:t>
      </w:r>
      <w:r w:rsidR="001A1AA6">
        <w:rPr>
          <w:i/>
          <w:sz w:val="22"/>
          <w:lang w:val="id-ID"/>
        </w:rPr>
        <w:t xml:space="preserve"> </w:t>
      </w:r>
      <w:r w:rsidR="00086AFF" w:rsidRPr="00086AFF">
        <w:rPr>
          <w:i/>
          <w:sz w:val="22"/>
        </w:rPr>
        <w:t>fokus</w:t>
      </w:r>
      <w:r w:rsidR="001A1AA6">
        <w:rPr>
          <w:i/>
          <w:sz w:val="22"/>
          <w:lang w:val="id-ID"/>
        </w:rPr>
        <w:t xml:space="preserve"> kegiatan PkM adalah mendeteksi </w:t>
      </w:r>
      <w:proofErr w:type="gramStart"/>
      <w:r w:rsidR="001A1AA6">
        <w:rPr>
          <w:i/>
          <w:sz w:val="22"/>
          <w:lang w:val="id-ID"/>
        </w:rPr>
        <w:t>hama</w:t>
      </w:r>
      <w:proofErr w:type="gramEnd"/>
      <w:r w:rsidR="001A1AA6">
        <w:rPr>
          <w:i/>
          <w:sz w:val="22"/>
          <w:lang w:val="id-ID"/>
        </w:rPr>
        <w:t xml:space="preserve"> dan penyakit tanaman kopi serta menggunakan Pakar Kopi dalam </w:t>
      </w:r>
      <w:r w:rsidR="00086AFF" w:rsidRPr="00086AFF">
        <w:rPr>
          <w:i/>
          <w:sz w:val="22"/>
        </w:rPr>
        <w:t>pengendalian hama terpadu kopi</w:t>
      </w:r>
      <w:r w:rsidR="001A1AA6">
        <w:rPr>
          <w:i/>
          <w:sz w:val="22"/>
        </w:rPr>
        <w:t>.</w:t>
      </w:r>
      <w:r w:rsidR="00086AFF" w:rsidRPr="00086AFF">
        <w:rPr>
          <w:i/>
          <w:sz w:val="22"/>
        </w:rPr>
        <w:t xml:space="preserve"> </w:t>
      </w:r>
      <w:r w:rsidR="001A1AA6">
        <w:rPr>
          <w:i/>
          <w:sz w:val="22"/>
          <w:lang w:val="id-ID"/>
        </w:rPr>
        <w:t xml:space="preserve">Diinventarisasi sebanyak 6 jenis hama dominan kopi terdiri dari </w:t>
      </w:r>
      <w:r w:rsidR="007A35B7">
        <w:rPr>
          <w:i/>
          <w:sz w:val="22"/>
          <w:lang w:val="id-ID"/>
        </w:rPr>
        <w:t xml:space="preserve">Sanurus indecora, Zeuzera coffea, </w:t>
      </w:r>
      <w:r w:rsidR="001A1AA6">
        <w:rPr>
          <w:i/>
          <w:sz w:val="22"/>
          <w:lang w:val="id-ID"/>
        </w:rPr>
        <w:t>Hypothenemus hampeii, Xylosandrus morigerus</w:t>
      </w:r>
      <w:r w:rsidR="00AA7A82">
        <w:rPr>
          <w:i/>
          <w:sz w:val="22"/>
          <w:lang w:val="id-ID"/>
        </w:rPr>
        <w:t xml:space="preserve">, Coccus viridis, </w:t>
      </w:r>
      <w:r w:rsidR="001A1AA6">
        <w:rPr>
          <w:i/>
          <w:sz w:val="22"/>
          <w:lang w:val="id-ID"/>
        </w:rPr>
        <w:t xml:space="preserve">Xyloborus ompatus, Planococcus citri, </w:t>
      </w:r>
      <w:r w:rsidR="007A35B7">
        <w:rPr>
          <w:i/>
          <w:sz w:val="22"/>
          <w:lang w:val="id-ID"/>
        </w:rPr>
        <w:t xml:space="preserve">sedangkan </w:t>
      </w:r>
      <w:r w:rsidR="001A1AA6">
        <w:rPr>
          <w:i/>
          <w:sz w:val="22"/>
          <w:lang w:val="id-ID"/>
        </w:rPr>
        <w:t xml:space="preserve">penyakit kopi terdeteksi dari jenis </w:t>
      </w:r>
      <w:r w:rsidR="007A35B7">
        <w:rPr>
          <w:i/>
          <w:sz w:val="22"/>
          <w:lang w:val="id-ID"/>
        </w:rPr>
        <w:t>Cercospora coffeicola</w:t>
      </w:r>
      <w:r w:rsidR="007A35B7">
        <w:rPr>
          <w:i/>
          <w:sz w:val="22"/>
          <w:lang w:val="id-ID"/>
        </w:rPr>
        <w:t xml:space="preserve">, </w:t>
      </w:r>
      <w:r w:rsidR="007A35B7">
        <w:rPr>
          <w:i/>
          <w:sz w:val="22"/>
          <w:lang w:val="id-ID"/>
        </w:rPr>
        <w:t>Hemileia vastratix</w:t>
      </w:r>
      <w:r w:rsidR="007A35B7">
        <w:rPr>
          <w:i/>
          <w:sz w:val="22"/>
          <w:lang w:val="id-ID"/>
        </w:rPr>
        <w:t>, Upasia salmoniolor, Armillaria sp, Rigidoporus lignosus, Phellinus noxius</w:t>
      </w:r>
      <w:r w:rsidR="001A1AA6">
        <w:rPr>
          <w:i/>
          <w:sz w:val="22"/>
          <w:lang w:val="id-ID"/>
        </w:rPr>
        <w:t>. Diprediksikan penggunaan</w:t>
      </w:r>
      <w:r w:rsidR="00086AFF" w:rsidRPr="00086AFF">
        <w:rPr>
          <w:i/>
          <w:spacing w:val="1"/>
          <w:sz w:val="22"/>
        </w:rPr>
        <w:t xml:space="preserve"> </w:t>
      </w:r>
      <w:r w:rsidR="001A1AA6">
        <w:rPr>
          <w:i/>
          <w:sz w:val="22"/>
        </w:rPr>
        <w:t>‘Model Edukop’, E</w:t>
      </w:r>
      <w:r w:rsidR="00086AFF" w:rsidRPr="00086AFF">
        <w:rPr>
          <w:i/>
          <w:sz w:val="22"/>
        </w:rPr>
        <w:t xml:space="preserve">dukasi </w:t>
      </w:r>
      <w:r w:rsidR="001A1AA6">
        <w:rPr>
          <w:i/>
          <w:sz w:val="22"/>
        </w:rPr>
        <w:t xml:space="preserve">Kopi </w:t>
      </w:r>
      <w:r w:rsidR="001A1AA6">
        <w:rPr>
          <w:i/>
          <w:sz w:val="22"/>
          <w:lang w:val="id-ID"/>
        </w:rPr>
        <w:t xml:space="preserve">menggunakan ‘Pakar Kopi’ </w:t>
      </w:r>
      <w:r w:rsidR="00086AFF" w:rsidRPr="00086AFF">
        <w:rPr>
          <w:i/>
          <w:sz w:val="22"/>
        </w:rPr>
        <w:t>dapat mendukung ekonomi</w:t>
      </w:r>
      <w:r w:rsidR="00086AFF" w:rsidRPr="00086AFF">
        <w:rPr>
          <w:i/>
          <w:spacing w:val="1"/>
          <w:sz w:val="22"/>
        </w:rPr>
        <w:t xml:space="preserve"> </w:t>
      </w:r>
      <w:r w:rsidR="00086AFF" w:rsidRPr="00086AFF">
        <w:rPr>
          <w:i/>
          <w:sz w:val="22"/>
        </w:rPr>
        <w:t>kreatif berkonsepkan ekosis</w:t>
      </w:r>
      <w:r w:rsidR="001A1AA6">
        <w:rPr>
          <w:i/>
          <w:sz w:val="22"/>
        </w:rPr>
        <w:t>tem berkelanjutan.</w:t>
      </w:r>
    </w:p>
    <w:p w:rsidR="007A35B7" w:rsidRDefault="007A35B7" w:rsidP="00086AFF">
      <w:pPr>
        <w:spacing w:line="276" w:lineRule="auto"/>
        <w:ind w:firstLine="720"/>
        <w:jc w:val="both"/>
        <w:rPr>
          <w:i/>
          <w:sz w:val="22"/>
        </w:rPr>
      </w:pPr>
    </w:p>
    <w:p w:rsidR="007A35B7" w:rsidRDefault="007A35B7" w:rsidP="007A35B7">
      <w:pPr>
        <w:spacing w:line="276" w:lineRule="auto"/>
        <w:ind w:firstLine="0"/>
        <w:jc w:val="both"/>
        <w:rPr>
          <w:i/>
          <w:sz w:val="20"/>
          <w:lang w:val="id-ID"/>
        </w:rPr>
      </w:pPr>
      <w:r w:rsidRPr="007A35B7">
        <w:rPr>
          <w:b/>
          <w:sz w:val="20"/>
          <w:lang w:val="id-ID"/>
        </w:rPr>
        <w:t>Kata kunci</w:t>
      </w:r>
      <w:r>
        <w:rPr>
          <w:b/>
          <w:sz w:val="20"/>
          <w:lang w:val="id-ID"/>
        </w:rPr>
        <w:t xml:space="preserve"> : </w:t>
      </w:r>
      <w:r w:rsidRPr="007A35B7">
        <w:rPr>
          <w:i/>
          <w:sz w:val="20"/>
          <w:lang w:val="id-ID"/>
        </w:rPr>
        <w:t>Kopi, Edukop, Pakar Kopi, Hama, Penyakit</w:t>
      </w:r>
    </w:p>
    <w:p w:rsidR="00AA7A82" w:rsidRPr="007A35B7" w:rsidRDefault="00AA7A82" w:rsidP="007A35B7">
      <w:pPr>
        <w:spacing w:line="276" w:lineRule="auto"/>
        <w:ind w:firstLine="0"/>
        <w:jc w:val="both"/>
        <w:rPr>
          <w:b/>
          <w:sz w:val="20"/>
          <w:lang w:val="id-ID"/>
        </w:rPr>
      </w:pPr>
    </w:p>
    <w:p w:rsidR="007700A4" w:rsidRDefault="0022098E" w:rsidP="0022098E">
      <w:pPr>
        <w:autoSpaceDE w:val="0"/>
        <w:autoSpaceDN w:val="0"/>
        <w:adjustRightInd w:val="0"/>
        <w:ind w:firstLine="0"/>
        <w:rPr>
          <w:b/>
          <w:i/>
          <w:sz w:val="22"/>
        </w:rPr>
      </w:pPr>
      <w:r w:rsidRPr="0022098E">
        <w:rPr>
          <w:b/>
          <w:i/>
          <w:sz w:val="22"/>
        </w:rPr>
        <w:t>Abstract</w:t>
      </w:r>
    </w:p>
    <w:p w:rsidR="007A35B7" w:rsidRPr="0022098E" w:rsidRDefault="007A35B7" w:rsidP="0022098E">
      <w:pPr>
        <w:autoSpaceDE w:val="0"/>
        <w:autoSpaceDN w:val="0"/>
        <w:adjustRightInd w:val="0"/>
        <w:ind w:firstLine="0"/>
        <w:rPr>
          <w:b/>
          <w:i/>
          <w:iCs/>
          <w:color w:val="000000"/>
          <w:sz w:val="22"/>
        </w:rPr>
      </w:pPr>
    </w:p>
    <w:p w:rsidR="004A5542" w:rsidRDefault="007A35B7" w:rsidP="00086AFF">
      <w:pPr>
        <w:pStyle w:val="Heading3"/>
        <w:ind w:left="0" w:firstLine="0"/>
        <w:rPr>
          <w:rFonts w:eastAsia="Calibri"/>
          <w:bCs w:val="0"/>
          <w:i/>
        </w:rPr>
      </w:pPr>
      <w:r w:rsidRPr="007A35B7">
        <w:rPr>
          <w:rFonts w:eastAsia="Calibri"/>
          <w:bCs w:val="0"/>
          <w:i/>
        </w:rPr>
        <w:t>Coffee is one of the commodities favored by millennials to parents. Coff</w:t>
      </w:r>
      <w:r w:rsidR="00AA7A82">
        <w:rPr>
          <w:rFonts w:eastAsia="Calibri"/>
          <w:bCs w:val="0"/>
          <w:i/>
        </w:rPr>
        <w:t>ee exporters come from Brazil,</w:t>
      </w:r>
      <w:r w:rsidRPr="007A35B7">
        <w:rPr>
          <w:rFonts w:eastAsia="Calibri"/>
          <w:bCs w:val="0"/>
          <w:i/>
        </w:rPr>
        <w:t xml:space="preserve"> Colombia, Vietnam and Indonesia</w:t>
      </w:r>
      <w:r w:rsidR="00AA7A82">
        <w:rPr>
          <w:rFonts w:eastAsia="Calibri"/>
          <w:bCs w:val="0"/>
          <w:i/>
          <w:lang w:val="id-ID"/>
        </w:rPr>
        <w:t>n</w:t>
      </w:r>
      <w:r w:rsidRPr="007A35B7">
        <w:rPr>
          <w:rFonts w:eastAsia="Calibri"/>
          <w:bCs w:val="0"/>
          <w:i/>
        </w:rPr>
        <w:t xml:space="preserve">. Central </w:t>
      </w:r>
      <w:r w:rsidR="00AA7A82">
        <w:rPr>
          <w:rFonts w:eastAsia="Calibri"/>
          <w:bCs w:val="0"/>
          <w:i/>
          <w:lang w:val="id-ID"/>
        </w:rPr>
        <w:t xml:space="preserve">of </w:t>
      </w:r>
      <w:r w:rsidRPr="007A35B7">
        <w:rPr>
          <w:rFonts w:eastAsia="Calibri"/>
          <w:bCs w:val="0"/>
          <w:i/>
        </w:rPr>
        <w:t xml:space="preserve">Aceh Arabica coffee is one of the Ateng specialty coffee types grown and grown in Perteguhan Hamlet, Telagah Village, Sei Bingei District, </w:t>
      </w:r>
      <w:proofErr w:type="gramStart"/>
      <w:r w:rsidRPr="007A35B7">
        <w:rPr>
          <w:rFonts w:eastAsia="Calibri"/>
          <w:bCs w:val="0"/>
          <w:i/>
        </w:rPr>
        <w:t>Langkat</w:t>
      </w:r>
      <w:proofErr w:type="gramEnd"/>
      <w:r w:rsidRPr="007A35B7">
        <w:rPr>
          <w:rFonts w:eastAsia="Calibri"/>
          <w:bCs w:val="0"/>
          <w:i/>
        </w:rPr>
        <w:t xml:space="preserve"> Regency. The Perteguan Coffee Farmers Group, a partner of the Ministry of Education and Culture and Higher Education in 2022, was identified as having limited capital, simple skills, and low knowledge in controlling coffee plant pests and diseases. Therefore, the focus of PkM activities is to detect pests and diseases of coffee plants and use Coffee Experts in integrated coffee pest control. Inventory of 6 dominant coffee pests consisting of Sanurus indecora, Zeuzera cof</w:t>
      </w:r>
      <w:r w:rsidR="00AA7A82">
        <w:rPr>
          <w:rFonts w:eastAsia="Calibri"/>
          <w:bCs w:val="0"/>
          <w:i/>
        </w:rPr>
        <w:t xml:space="preserve">fea, Hypothenemus hampeii, </w:t>
      </w:r>
      <w:r w:rsidRPr="007A35B7">
        <w:rPr>
          <w:rFonts w:eastAsia="Calibri"/>
          <w:bCs w:val="0"/>
          <w:i/>
        </w:rPr>
        <w:t>Xylosandrus morigerus, Coccus viridis, , Xylobor</w:t>
      </w:r>
      <w:r w:rsidR="00AA7A82">
        <w:rPr>
          <w:rFonts w:eastAsia="Calibri"/>
          <w:bCs w:val="0"/>
          <w:i/>
        </w:rPr>
        <w:t>us ompatus, Planococcus citri</w:t>
      </w:r>
      <w:r w:rsidRPr="007A35B7">
        <w:rPr>
          <w:rFonts w:eastAsia="Calibri"/>
          <w:bCs w:val="0"/>
          <w:i/>
        </w:rPr>
        <w:t>, while coffee diseases were detected from the species Cercospora coffeicola, Hemileia salmonioratix, Upasia salmonioratix, Armillaria sp, Rigidoporu</w:t>
      </w:r>
      <w:r w:rsidR="00AA7A82">
        <w:rPr>
          <w:rFonts w:eastAsia="Calibri"/>
          <w:bCs w:val="0"/>
          <w:i/>
        </w:rPr>
        <w:t>s lignosus, Phellinus noxius</w:t>
      </w:r>
      <w:r w:rsidRPr="007A35B7">
        <w:rPr>
          <w:rFonts w:eastAsia="Calibri"/>
          <w:bCs w:val="0"/>
          <w:i/>
        </w:rPr>
        <w:t>. It is predicted that the use of the 'Edukop Model', Coffee Education using the 'Coffee Expert' can support the creative economy with a sustainable ecosystem concept.</w:t>
      </w:r>
    </w:p>
    <w:p w:rsidR="007A35B7" w:rsidRPr="007A35B7" w:rsidRDefault="007A35B7" w:rsidP="007A35B7"/>
    <w:p w:rsidR="009E55B3" w:rsidRPr="00AA7A82" w:rsidRDefault="009E55B3" w:rsidP="00FE34B3">
      <w:pPr>
        <w:pStyle w:val="Heading3"/>
        <w:rPr>
          <w:sz w:val="20"/>
          <w:lang w:val="id-ID"/>
        </w:rPr>
      </w:pPr>
      <w:r w:rsidRPr="00AA7A82">
        <w:rPr>
          <w:b/>
          <w:sz w:val="20"/>
        </w:rPr>
        <w:t>Kata kunci</w:t>
      </w:r>
      <w:r w:rsidRPr="00AA7A82">
        <w:rPr>
          <w:sz w:val="20"/>
        </w:rPr>
        <w:t xml:space="preserve">: </w:t>
      </w:r>
      <w:r w:rsidR="00086AFF" w:rsidRPr="00AA7A82">
        <w:rPr>
          <w:i/>
          <w:sz w:val="20"/>
          <w:lang w:val="id-ID"/>
        </w:rPr>
        <w:t>Coffe,</w:t>
      </w:r>
      <w:r w:rsidR="007A35B7" w:rsidRPr="00AA7A82">
        <w:rPr>
          <w:i/>
          <w:sz w:val="20"/>
          <w:lang w:val="id-ID"/>
        </w:rPr>
        <w:t xml:space="preserve"> Disease, </w:t>
      </w:r>
      <w:r w:rsidR="00086AFF" w:rsidRPr="00AA7A82">
        <w:rPr>
          <w:i/>
          <w:sz w:val="20"/>
          <w:lang w:val="id-ID"/>
        </w:rPr>
        <w:t>Edukop Model</w:t>
      </w:r>
      <w:proofErr w:type="gramStart"/>
      <w:r w:rsidR="00086AFF" w:rsidRPr="00AA7A82">
        <w:rPr>
          <w:i/>
          <w:sz w:val="20"/>
          <w:lang w:val="id-ID"/>
        </w:rPr>
        <w:t>,  Telaga</w:t>
      </w:r>
      <w:proofErr w:type="gramEnd"/>
      <w:r w:rsidR="00086AFF" w:rsidRPr="00AA7A82">
        <w:rPr>
          <w:i/>
          <w:sz w:val="20"/>
          <w:lang w:val="id-ID"/>
        </w:rPr>
        <w:t xml:space="preserve"> village, </w:t>
      </w:r>
      <w:r w:rsidR="007A35B7" w:rsidRPr="00AA7A82">
        <w:rPr>
          <w:i/>
          <w:sz w:val="20"/>
          <w:lang w:val="id-ID"/>
        </w:rPr>
        <w:t>Pest</w:t>
      </w:r>
    </w:p>
    <w:p w:rsidR="007A35B7" w:rsidRDefault="007A35B7" w:rsidP="001A517B">
      <w:pPr>
        <w:ind w:firstLine="0"/>
      </w:pPr>
    </w:p>
    <w:p w:rsidR="00394673" w:rsidRDefault="00394673" w:rsidP="006964BA">
      <w:pPr>
        <w:pStyle w:val="Title"/>
      </w:pPr>
    </w:p>
    <w:p w:rsidR="00394673" w:rsidRDefault="00394673" w:rsidP="006964BA">
      <w:pPr>
        <w:pStyle w:val="Title"/>
      </w:pPr>
    </w:p>
    <w:p w:rsidR="00394673" w:rsidRDefault="00394673" w:rsidP="006964BA">
      <w:pPr>
        <w:pStyle w:val="Title"/>
      </w:pPr>
    </w:p>
    <w:p w:rsidR="00394673" w:rsidRDefault="00394673" w:rsidP="006964BA">
      <w:pPr>
        <w:pStyle w:val="Title"/>
      </w:pPr>
    </w:p>
    <w:p w:rsidR="00A761AD" w:rsidRDefault="00A761AD" w:rsidP="006964BA">
      <w:pPr>
        <w:pStyle w:val="Title"/>
      </w:pPr>
      <w:r>
        <w:t xml:space="preserve">1. </w:t>
      </w:r>
      <w:r w:rsidR="00D160F3">
        <w:t>PENDAHULUAN</w:t>
      </w:r>
      <w:r w:rsidR="007A35B7">
        <w:t xml:space="preserve"> </w:t>
      </w:r>
    </w:p>
    <w:p w:rsidR="00193B5F" w:rsidRDefault="007A35B7" w:rsidP="007A35B7">
      <w:pPr>
        <w:tabs>
          <w:tab w:val="left" w:pos="1340"/>
        </w:tabs>
        <w:autoSpaceDE w:val="0"/>
        <w:autoSpaceDN w:val="0"/>
        <w:adjustRightInd w:val="0"/>
        <w:ind w:firstLine="0"/>
        <w:jc w:val="both"/>
        <w:rPr>
          <w:color w:val="000000"/>
          <w:sz w:val="20"/>
          <w:szCs w:val="20"/>
        </w:rPr>
      </w:pPr>
      <w:r>
        <w:rPr>
          <w:color w:val="000000"/>
          <w:sz w:val="20"/>
          <w:szCs w:val="20"/>
        </w:rPr>
        <w:tab/>
      </w:r>
    </w:p>
    <w:p w:rsidR="00086AFF" w:rsidRDefault="00086AFF" w:rsidP="00086AFF">
      <w:pPr>
        <w:numPr>
          <w:ilvl w:val="1"/>
          <w:numId w:val="12"/>
        </w:numPr>
        <w:spacing w:line="360" w:lineRule="auto"/>
        <w:jc w:val="left"/>
        <w:rPr>
          <w:b/>
          <w:bCs/>
          <w:sz w:val="24"/>
          <w:szCs w:val="24"/>
        </w:rPr>
      </w:pPr>
      <w:r>
        <w:rPr>
          <w:b/>
          <w:bCs/>
          <w:sz w:val="24"/>
          <w:szCs w:val="24"/>
        </w:rPr>
        <w:t>Latar Belakang</w:t>
      </w:r>
    </w:p>
    <w:p w:rsidR="00086AFF" w:rsidRPr="00094EF1" w:rsidRDefault="00086AFF" w:rsidP="0042673D">
      <w:pPr>
        <w:spacing w:line="360" w:lineRule="auto"/>
        <w:ind w:firstLine="731"/>
        <w:jc w:val="both"/>
        <w:rPr>
          <w:sz w:val="20"/>
          <w:szCs w:val="20"/>
          <w:lang w:val="id-ID"/>
        </w:rPr>
      </w:pPr>
      <w:r w:rsidRPr="003C0751">
        <w:rPr>
          <w:sz w:val="20"/>
        </w:rPr>
        <w:t>Indonesia merupakan Negara agraris (pertanian) yang memiliki potensi alam sangat melimpah yang dapat berkontribusi terhadap pembangunan dan ekomoni nasion</w:t>
      </w:r>
      <w:r w:rsidR="00AA7A82">
        <w:rPr>
          <w:sz w:val="20"/>
        </w:rPr>
        <w:t>al. Penduduk di Indonesia sebag</w:t>
      </w:r>
      <w:r w:rsidRPr="003C0751">
        <w:rPr>
          <w:sz w:val="20"/>
        </w:rPr>
        <w:t>ian besar bermukim di pedesaan dan menggantungkan hidupnya dari sektor pertanian. Sektor pertanian terdiri dari peternakan, perikanan dan kehutanan, memiliki potensi yang sangat besar dalam men</w:t>
      </w:r>
      <w:r w:rsidR="00094EF1">
        <w:rPr>
          <w:sz w:val="20"/>
        </w:rPr>
        <w:t xml:space="preserve">yerap tenaga kerja di </w:t>
      </w:r>
      <w:r w:rsidR="00094EF1" w:rsidRPr="00094EF1">
        <w:rPr>
          <w:sz w:val="20"/>
          <w:szCs w:val="20"/>
        </w:rPr>
        <w:t xml:space="preserve">Indonesia </w:t>
      </w:r>
      <w:r w:rsidR="00394673" w:rsidRPr="00094EF1">
        <w:rPr>
          <w:sz w:val="20"/>
          <w:szCs w:val="20"/>
          <w:lang w:val="id-ID"/>
        </w:rPr>
        <w:t>(</w:t>
      </w:r>
      <w:r w:rsidR="00394673" w:rsidRPr="00094EF1">
        <w:rPr>
          <w:rFonts w:eastAsia="SimSun"/>
          <w:sz w:val="20"/>
          <w:szCs w:val="20"/>
        </w:rPr>
        <w:t>International Coffee Organization</w:t>
      </w:r>
      <w:r w:rsidR="00394673" w:rsidRPr="00094EF1">
        <w:rPr>
          <w:rFonts w:eastAsia="SimSun"/>
          <w:sz w:val="20"/>
          <w:szCs w:val="20"/>
          <w:lang w:val="id-ID"/>
        </w:rPr>
        <w:t>, 2015)</w:t>
      </w:r>
      <w:r w:rsidR="00094EF1" w:rsidRPr="00094EF1">
        <w:rPr>
          <w:rFonts w:eastAsia="SimSun"/>
          <w:sz w:val="20"/>
          <w:szCs w:val="20"/>
          <w:lang w:val="id-ID"/>
        </w:rPr>
        <w:t>.</w:t>
      </w:r>
    </w:p>
    <w:p w:rsidR="00086AFF" w:rsidRPr="00094EF1" w:rsidRDefault="00086AFF" w:rsidP="0042673D">
      <w:pPr>
        <w:spacing w:line="360" w:lineRule="auto"/>
        <w:ind w:firstLine="720"/>
        <w:jc w:val="both"/>
        <w:rPr>
          <w:sz w:val="20"/>
          <w:szCs w:val="20"/>
        </w:rPr>
      </w:pPr>
      <w:r w:rsidRPr="00094EF1">
        <w:rPr>
          <w:sz w:val="20"/>
          <w:szCs w:val="20"/>
        </w:rPr>
        <w:t>Di Sumatera Utara terdapat daerah penghasil kopi yakni, Tapanuli, Labuhan batu, Simalungun, Karo, Asahan, Deli serdang, Dairi dan Langkat. Luas areal perkebunan kopi rakyat beberapa tahun terakhir mengalami penuruan luas areal. Luas areal kopi perkebunan rakyat sebesar 81.653 Ha pada tahun 2016 dan 81.474 Ha pada tahun 2017. Sementara jumlah produksi perkebunan rakyat sebesar 59.411 Ton pada tahun 2016 dan 60.307 Ton pada tahun 2017 (</w:t>
      </w:r>
      <w:r w:rsidR="00394673" w:rsidRPr="00094EF1">
        <w:rPr>
          <w:sz w:val="20"/>
          <w:szCs w:val="20"/>
          <w:lang w:val="id-ID"/>
        </w:rPr>
        <w:t>BPS, 2020</w:t>
      </w:r>
      <w:r w:rsidRPr="00094EF1">
        <w:rPr>
          <w:sz w:val="20"/>
          <w:szCs w:val="20"/>
        </w:rPr>
        <w:t>).</w:t>
      </w:r>
    </w:p>
    <w:p w:rsidR="00086AFF" w:rsidRPr="00094EF1" w:rsidRDefault="00086AFF" w:rsidP="0042673D">
      <w:pPr>
        <w:spacing w:line="360" w:lineRule="auto"/>
        <w:ind w:firstLine="720"/>
        <w:jc w:val="both"/>
        <w:rPr>
          <w:sz w:val="20"/>
          <w:szCs w:val="20"/>
          <w:lang w:val="id-ID"/>
        </w:rPr>
      </w:pPr>
      <w:r w:rsidRPr="00094EF1">
        <w:rPr>
          <w:sz w:val="20"/>
          <w:szCs w:val="20"/>
        </w:rPr>
        <w:t>Potensi ekonomi kabupaten langkat sebagian besar terletak pada produksi pertaniannya. Produksi lainnya termasuk tanaman pangan, perkebunan, pertanian lainnya, industri pengolahan serta jasa. Kabupaten Langkat merupakan salah satu Kabupaten/Kota di Provinsi Sumatera Utara dengan ha</w:t>
      </w:r>
      <w:r w:rsidR="00094EF1">
        <w:rPr>
          <w:sz w:val="20"/>
          <w:szCs w:val="20"/>
        </w:rPr>
        <w:t>sil pertanian yang sangat bagus</w:t>
      </w:r>
      <w:r w:rsidRPr="00094EF1">
        <w:rPr>
          <w:sz w:val="20"/>
          <w:szCs w:val="20"/>
        </w:rPr>
        <w:t xml:space="preserve"> </w:t>
      </w:r>
      <w:r w:rsidR="00394673" w:rsidRPr="00094EF1">
        <w:rPr>
          <w:sz w:val="20"/>
          <w:szCs w:val="20"/>
          <w:lang w:val="id-ID"/>
        </w:rPr>
        <w:t>(Ediset,</w:t>
      </w:r>
      <w:r w:rsidR="00094EF1">
        <w:rPr>
          <w:sz w:val="20"/>
          <w:szCs w:val="20"/>
          <w:lang w:val="id-ID"/>
        </w:rPr>
        <w:t xml:space="preserve"> </w:t>
      </w:r>
      <w:r w:rsidR="00394673" w:rsidRPr="00094EF1">
        <w:rPr>
          <w:sz w:val="20"/>
          <w:szCs w:val="20"/>
          <w:lang w:val="id-ID"/>
        </w:rPr>
        <w:t>2017)</w:t>
      </w:r>
      <w:r w:rsidR="00094EF1">
        <w:rPr>
          <w:sz w:val="20"/>
          <w:szCs w:val="20"/>
          <w:lang w:val="id-ID"/>
        </w:rPr>
        <w:t>.</w:t>
      </w:r>
    </w:p>
    <w:p w:rsidR="00086AFF" w:rsidRPr="00394673" w:rsidRDefault="00086AFF" w:rsidP="0042673D">
      <w:pPr>
        <w:spacing w:line="360" w:lineRule="auto"/>
        <w:ind w:firstLine="720"/>
        <w:jc w:val="both"/>
        <w:rPr>
          <w:sz w:val="20"/>
          <w:lang w:val="id-ID"/>
        </w:rPr>
      </w:pPr>
      <w:r w:rsidRPr="00094EF1">
        <w:rPr>
          <w:sz w:val="20"/>
          <w:szCs w:val="20"/>
        </w:rPr>
        <w:t>Kabupaten Langkat berada di posisi ke empat dari 33 Kabupaten/Kota di Provinsi Sumatera Utara penghasil produksi padi sawah dengan jumlah produksi sebesar 409.954 (ton) dengan rata-rata produksi 51,81% dari jumlah luas panen sebesar 79.124 Ha. Dengan demikian Kabupaten Langkat dapat bersuasembada pangan untuk Provinsi Sumatera Utara. Dengan luas lahan pertanian yang</w:t>
      </w:r>
      <w:r w:rsidRPr="003C0751">
        <w:rPr>
          <w:sz w:val="20"/>
        </w:rPr>
        <w:t xml:space="preserve"> semakin berkurang sudah tentu </w:t>
      </w:r>
      <w:proofErr w:type="gramStart"/>
      <w:r w:rsidRPr="003C0751">
        <w:rPr>
          <w:sz w:val="20"/>
        </w:rPr>
        <w:t>akan</w:t>
      </w:r>
      <w:proofErr w:type="gramEnd"/>
      <w:r w:rsidRPr="003C0751">
        <w:rPr>
          <w:sz w:val="20"/>
        </w:rPr>
        <w:t xml:space="preserve"> ikut mempengaruhi pro</w:t>
      </w:r>
      <w:r w:rsidR="00AA7A82">
        <w:rPr>
          <w:sz w:val="20"/>
        </w:rPr>
        <w:t xml:space="preserve">duksi padi di Kabupaten Langkat </w:t>
      </w:r>
      <w:r w:rsidR="00394673">
        <w:rPr>
          <w:sz w:val="20"/>
          <w:lang w:val="id-ID"/>
        </w:rPr>
        <w:t>(Hulupi, 2013)</w:t>
      </w:r>
      <w:r w:rsidR="00AA7A82">
        <w:rPr>
          <w:sz w:val="20"/>
          <w:lang w:val="id-ID"/>
        </w:rPr>
        <w:t>.</w:t>
      </w:r>
    </w:p>
    <w:p w:rsidR="00086AFF" w:rsidRDefault="00086AFF" w:rsidP="0042673D">
      <w:pPr>
        <w:spacing w:line="360" w:lineRule="auto"/>
        <w:ind w:firstLine="720"/>
        <w:jc w:val="both"/>
        <w:rPr>
          <w:sz w:val="20"/>
        </w:rPr>
      </w:pPr>
      <w:r w:rsidRPr="003C0751">
        <w:rPr>
          <w:sz w:val="20"/>
        </w:rPr>
        <w:t>Kabupaten Langkat merupakan salah satu kecamatan dengan mayoritas penduduk bermata pencaharian sebagai petani. Tanaman yang dikembangkan di Kecamatan Sidikalang ialah tanaman kopi. Tanaman kopi merupakan komoditas tanaman yang sudah sejak lama dikembangkan dan membuat kabupaten tersebut terkenal</w:t>
      </w:r>
      <w:r w:rsidR="00394673">
        <w:rPr>
          <w:sz w:val="20"/>
          <w:lang w:val="id-ID"/>
        </w:rPr>
        <w:t xml:space="preserve"> karena produktivitas yang meningkatkan pedapatan masyarakat</w:t>
      </w:r>
      <w:r w:rsidRPr="003C0751">
        <w:rPr>
          <w:sz w:val="20"/>
        </w:rPr>
        <w:t xml:space="preserve">. </w:t>
      </w:r>
    </w:p>
    <w:p w:rsidR="00AA7A82" w:rsidRDefault="00AA7A82" w:rsidP="00AA7A82">
      <w:pPr>
        <w:ind w:left="720" w:firstLine="720"/>
        <w:jc w:val="both"/>
        <w:rPr>
          <w:b/>
          <w:bCs/>
          <w:sz w:val="28"/>
          <w:szCs w:val="24"/>
        </w:rPr>
      </w:pPr>
    </w:p>
    <w:p w:rsidR="0042673D" w:rsidRPr="003C0751" w:rsidRDefault="0042673D" w:rsidP="00AA7A82">
      <w:pPr>
        <w:ind w:left="720" w:firstLine="720"/>
        <w:jc w:val="both"/>
        <w:rPr>
          <w:b/>
          <w:bCs/>
          <w:sz w:val="28"/>
          <w:szCs w:val="24"/>
        </w:rPr>
      </w:pPr>
    </w:p>
    <w:p w:rsidR="00086AFF" w:rsidRPr="003C0751" w:rsidRDefault="00086AFF" w:rsidP="00086AFF">
      <w:pPr>
        <w:numPr>
          <w:ilvl w:val="1"/>
          <w:numId w:val="12"/>
        </w:numPr>
        <w:spacing w:line="360" w:lineRule="auto"/>
        <w:jc w:val="both"/>
        <w:rPr>
          <w:rFonts w:eastAsia="SimSun"/>
          <w:b/>
          <w:bCs/>
          <w:sz w:val="20"/>
          <w:szCs w:val="20"/>
        </w:rPr>
      </w:pPr>
      <w:r w:rsidRPr="003C0751">
        <w:rPr>
          <w:rFonts w:eastAsia="SimSun"/>
          <w:b/>
          <w:bCs/>
          <w:sz w:val="20"/>
          <w:szCs w:val="20"/>
        </w:rPr>
        <w:t>Permasalahan Petani</w:t>
      </w:r>
    </w:p>
    <w:p w:rsidR="00AA7A82" w:rsidRPr="00AA7A82" w:rsidRDefault="00AA7A82" w:rsidP="00AA7A82">
      <w:pPr>
        <w:spacing w:line="360" w:lineRule="auto"/>
        <w:jc w:val="both"/>
        <w:rPr>
          <w:rFonts w:eastAsia="SimSun"/>
          <w:sz w:val="22"/>
          <w:szCs w:val="24"/>
        </w:rPr>
      </w:pPr>
      <w:r>
        <w:rPr>
          <w:rFonts w:eastAsia="SimSun"/>
          <w:sz w:val="20"/>
          <w:lang w:val="id-ID"/>
        </w:rPr>
        <w:t>Langka perdana dilakukan s</w:t>
      </w:r>
      <w:r>
        <w:rPr>
          <w:rFonts w:eastAsia="SimSun"/>
          <w:sz w:val="20"/>
        </w:rPr>
        <w:t>urvei kelokasi,</w:t>
      </w:r>
      <w:r>
        <w:rPr>
          <w:rFonts w:eastAsia="SimSun"/>
          <w:sz w:val="20"/>
          <w:lang w:val="id-ID"/>
        </w:rPr>
        <w:t xml:space="preserve">berdiskusi </w:t>
      </w:r>
      <w:r w:rsidRPr="00AA7A82">
        <w:rPr>
          <w:rFonts w:eastAsia="SimSun"/>
          <w:sz w:val="20"/>
        </w:rPr>
        <w:t xml:space="preserve">dengan Kepala Desa Telagah dan mitra petani kopi teridentifikasi </w:t>
      </w:r>
      <w:r>
        <w:rPr>
          <w:rFonts w:eastAsia="SimSun"/>
          <w:sz w:val="20"/>
          <w:lang w:val="id-ID"/>
        </w:rPr>
        <w:t>masala peta</w:t>
      </w:r>
      <w:r w:rsidR="00094EF1">
        <w:rPr>
          <w:rFonts w:eastAsia="SimSun"/>
          <w:sz w:val="20"/>
          <w:lang w:val="id-ID"/>
        </w:rPr>
        <w:t>n</w:t>
      </w:r>
      <w:r>
        <w:rPr>
          <w:rFonts w:eastAsia="SimSun"/>
          <w:sz w:val="20"/>
          <w:lang w:val="id-ID"/>
        </w:rPr>
        <w:t>i, terdiri dari</w:t>
      </w:r>
      <w:r w:rsidRPr="00AA7A82">
        <w:rPr>
          <w:rFonts w:eastAsia="SimSun"/>
          <w:sz w:val="20"/>
        </w:rPr>
        <w:t xml:space="preserve"> pengetahuan terbatas tentang </w:t>
      </w:r>
      <w:r w:rsidR="00094EF1">
        <w:rPr>
          <w:rFonts w:eastAsia="SimSun"/>
          <w:sz w:val="20"/>
          <w:lang w:val="id-ID"/>
        </w:rPr>
        <w:t xml:space="preserve">Pengendalian Hama dan Penyakit (PHT) </w:t>
      </w:r>
      <w:r w:rsidR="00094EF1">
        <w:rPr>
          <w:rFonts w:eastAsia="SimSun"/>
          <w:sz w:val="20"/>
        </w:rPr>
        <w:t xml:space="preserve">kopi singga produksi </w:t>
      </w:r>
      <w:r w:rsidRPr="00AA7A82">
        <w:rPr>
          <w:rFonts w:eastAsia="SimSun"/>
          <w:sz w:val="20"/>
        </w:rPr>
        <w:t xml:space="preserve">buah </w:t>
      </w:r>
      <w:r w:rsidR="00094EF1">
        <w:rPr>
          <w:rFonts w:eastAsia="SimSun"/>
          <w:sz w:val="20"/>
          <w:lang w:val="id-ID"/>
        </w:rPr>
        <w:t>tidak maksimal.</w:t>
      </w:r>
      <w:r w:rsidRPr="00AA7A82">
        <w:rPr>
          <w:rFonts w:eastAsia="SimSun"/>
          <w:sz w:val="22"/>
          <w:szCs w:val="24"/>
        </w:rPr>
        <w:t xml:space="preserve"> </w:t>
      </w:r>
    </w:p>
    <w:p w:rsidR="00094EF1" w:rsidRDefault="00094EF1" w:rsidP="00094EF1">
      <w:pPr>
        <w:spacing w:line="360" w:lineRule="auto"/>
        <w:ind w:firstLine="0"/>
        <w:jc w:val="both"/>
        <w:rPr>
          <w:rFonts w:eastAsia="SimSun"/>
          <w:b/>
          <w:bCs/>
          <w:sz w:val="20"/>
          <w:szCs w:val="20"/>
        </w:rPr>
      </w:pPr>
    </w:p>
    <w:p w:rsidR="0042673D" w:rsidRDefault="0042673D" w:rsidP="00094EF1">
      <w:pPr>
        <w:spacing w:line="360" w:lineRule="auto"/>
        <w:ind w:firstLine="0"/>
        <w:jc w:val="both"/>
        <w:rPr>
          <w:rFonts w:eastAsia="SimSun"/>
          <w:b/>
          <w:bCs/>
          <w:sz w:val="20"/>
          <w:szCs w:val="20"/>
        </w:rPr>
      </w:pPr>
    </w:p>
    <w:p w:rsidR="00086AFF" w:rsidRPr="003C0751" w:rsidRDefault="00086AFF" w:rsidP="00094EF1">
      <w:pPr>
        <w:spacing w:line="360" w:lineRule="auto"/>
        <w:ind w:firstLine="0"/>
        <w:jc w:val="both"/>
        <w:rPr>
          <w:rFonts w:eastAsia="SimSun"/>
          <w:b/>
          <w:bCs/>
          <w:sz w:val="20"/>
          <w:szCs w:val="20"/>
        </w:rPr>
      </w:pPr>
      <w:r w:rsidRPr="003C0751">
        <w:rPr>
          <w:rFonts w:eastAsia="SimSun"/>
          <w:b/>
          <w:bCs/>
          <w:sz w:val="20"/>
          <w:szCs w:val="20"/>
        </w:rPr>
        <w:t>1.3</w:t>
      </w:r>
      <w:proofErr w:type="gramStart"/>
      <w:r w:rsidRPr="003C0751">
        <w:rPr>
          <w:rFonts w:eastAsia="SimSun"/>
          <w:b/>
          <w:bCs/>
          <w:sz w:val="20"/>
          <w:szCs w:val="20"/>
        </w:rPr>
        <w:t>.Tujuan</w:t>
      </w:r>
      <w:proofErr w:type="gramEnd"/>
      <w:r w:rsidRPr="003C0751">
        <w:rPr>
          <w:rFonts w:eastAsia="SimSun"/>
          <w:b/>
          <w:bCs/>
          <w:sz w:val="20"/>
          <w:szCs w:val="20"/>
        </w:rPr>
        <w:t xml:space="preserve"> dan Manfaat</w:t>
      </w:r>
    </w:p>
    <w:p w:rsidR="00086AFF" w:rsidRPr="003C0751" w:rsidRDefault="00086AFF" w:rsidP="00086AFF">
      <w:pPr>
        <w:numPr>
          <w:ilvl w:val="0"/>
          <w:numId w:val="13"/>
        </w:numPr>
        <w:spacing w:line="360" w:lineRule="auto"/>
        <w:ind w:left="567"/>
        <w:jc w:val="both"/>
        <w:rPr>
          <w:rFonts w:eastAsia="SimSun"/>
          <w:sz w:val="20"/>
        </w:rPr>
      </w:pPr>
      <w:r w:rsidRPr="003C0751">
        <w:rPr>
          <w:rFonts w:eastAsia="SimSun"/>
          <w:sz w:val="20"/>
        </w:rPr>
        <w:t>Data yang dikumpulkan dapat sebagai informasi bagi pihak dan instansi terkait.</w:t>
      </w:r>
    </w:p>
    <w:p w:rsidR="00086AFF" w:rsidRPr="003C0751" w:rsidRDefault="00086AFF" w:rsidP="00086AFF">
      <w:pPr>
        <w:numPr>
          <w:ilvl w:val="0"/>
          <w:numId w:val="13"/>
        </w:numPr>
        <w:spacing w:line="360" w:lineRule="auto"/>
        <w:ind w:left="567"/>
        <w:jc w:val="both"/>
        <w:rPr>
          <w:rFonts w:eastAsia="SimSun"/>
          <w:sz w:val="20"/>
        </w:rPr>
      </w:pPr>
      <w:bookmarkStart w:id="0" w:name="_Hlk98802745"/>
      <w:r w:rsidRPr="003C0751">
        <w:rPr>
          <w:rFonts w:eastAsia="SimSun"/>
          <w:sz w:val="20"/>
        </w:rPr>
        <w:t xml:space="preserve">Melakukan sosialisasi untuk mengatasi </w:t>
      </w:r>
      <w:proofErr w:type="gramStart"/>
      <w:r w:rsidRPr="003C0751">
        <w:rPr>
          <w:rFonts w:eastAsia="SimSun"/>
          <w:sz w:val="20"/>
        </w:rPr>
        <w:t>hama</w:t>
      </w:r>
      <w:proofErr w:type="gramEnd"/>
      <w:r w:rsidRPr="003C0751">
        <w:rPr>
          <w:rFonts w:eastAsia="SimSun"/>
          <w:sz w:val="20"/>
        </w:rPr>
        <w:t xml:space="preserve"> penggerek </w:t>
      </w:r>
      <w:r w:rsidR="00094EF1">
        <w:rPr>
          <w:rFonts w:eastAsia="SimSun"/>
          <w:sz w:val="20"/>
          <w:lang w:val="id-ID"/>
        </w:rPr>
        <w:t>buah k</w:t>
      </w:r>
      <w:r w:rsidRPr="003C0751">
        <w:rPr>
          <w:rFonts w:eastAsia="SimSun"/>
          <w:sz w:val="20"/>
        </w:rPr>
        <w:t>opi</w:t>
      </w:r>
      <w:r w:rsidR="00094EF1">
        <w:rPr>
          <w:rFonts w:eastAsia="SimSun"/>
          <w:sz w:val="20"/>
          <w:lang w:val="id-ID"/>
        </w:rPr>
        <w:t xml:space="preserve"> (PBKo)</w:t>
      </w:r>
      <w:r w:rsidRPr="003C0751">
        <w:rPr>
          <w:rFonts w:eastAsia="SimSun"/>
          <w:sz w:val="20"/>
        </w:rPr>
        <w:t>.</w:t>
      </w:r>
    </w:p>
    <w:p w:rsidR="003C0751" w:rsidRPr="003C0751" w:rsidRDefault="00094EF1" w:rsidP="003C0751">
      <w:pPr>
        <w:numPr>
          <w:ilvl w:val="0"/>
          <w:numId w:val="13"/>
        </w:numPr>
        <w:spacing w:line="360" w:lineRule="auto"/>
        <w:ind w:left="567"/>
        <w:jc w:val="both"/>
        <w:rPr>
          <w:rFonts w:eastAsia="SimSun"/>
          <w:sz w:val="20"/>
        </w:rPr>
      </w:pPr>
      <w:r>
        <w:rPr>
          <w:rFonts w:eastAsia="SimSun"/>
          <w:sz w:val="20"/>
        </w:rPr>
        <w:t xml:space="preserve">Melakukan sosialisasi tentang PHT </w:t>
      </w:r>
      <w:r w:rsidR="00086AFF" w:rsidRPr="003C0751">
        <w:rPr>
          <w:rFonts w:eastAsia="SimSun"/>
          <w:sz w:val="20"/>
        </w:rPr>
        <w:t>kopi.</w:t>
      </w:r>
    </w:p>
    <w:bookmarkEnd w:id="0"/>
    <w:p w:rsidR="00086AFF" w:rsidRDefault="00086AFF" w:rsidP="00086AFF">
      <w:pPr>
        <w:spacing w:line="360" w:lineRule="auto"/>
        <w:jc w:val="both"/>
        <w:rPr>
          <w:rFonts w:eastAsia="SimSun"/>
          <w:sz w:val="20"/>
        </w:rPr>
      </w:pPr>
    </w:p>
    <w:p w:rsidR="00094EF1" w:rsidRPr="00086AFF" w:rsidRDefault="00094EF1" w:rsidP="0042673D">
      <w:pPr>
        <w:spacing w:line="360" w:lineRule="auto"/>
        <w:ind w:firstLine="0"/>
        <w:jc w:val="both"/>
        <w:rPr>
          <w:lang w:val="id-ID"/>
        </w:rPr>
      </w:pPr>
    </w:p>
    <w:p w:rsidR="00A761AD" w:rsidRPr="00EA47C9" w:rsidRDefault="003C0751" w:rsidP="00086AFF">
      <w:pPr>
        <w:pStyle w:val="Title"/>
        <w:rPr>
          <w:lang w:val="id-ID"/>
        </w:rPr>
      </w:pPr>
      <w:r>
        <w:rPr>
          <w:lang w:val="id-ID"/>
        </w:rPr>
        <w:lastRenderedPageBreak/>
        <w:t>2</w:t>
      </w:r>
      <w:r w:rsidR="00A761AD">
        <w:t xml:space="preserve">. </w:t>
      </w:r>
      <w:r w:rsidR="005057E2">
        <w:t>METODE</w:t>
      </w:r>
      <w:r w:rsidR="00EA47C9">
        <w:rPr>
          <w:lang w:val="id-ID"/>
        </w:rPr>
        <w:t xml:space="preserve"> PELAKSANAAN</w:t>
      </w:r>
    </w:p>
    <w:p w:rsidR="003C0751" w:rsidRDefault="003C0751" w:rsidP="003C0751">
      <w:pPr>
        <w:pStyle w:val="Heading2"/>
        <w:ind w:firstLine="0"/>
        <w:jc w:val="both"/>
        <w:rPr>
          <w:i w:val="0"/>
          <w:sz w:val="24"/>
          <w:szCs w:val="24"/>
          <w:lang w:val="id-ID"/>
        </w:rPr>
      </w:pPr>
      <w:r>
        <w:rPr>
          <w:i w:val="0"/>
          <w:sz w:val="24"/>
          <w:szCs w:val="24"/>
          <w:lang w:val="id-ID"/>
        </w:rPr>
        <w:t xml:space="preserve">Rencana Kegiatan </w:t>
      </w:r>
    </w:p>
    <w:p w:rsidR="003C0751" w:rsidRPr="003C0751" w:rsidRDefault="003C0751" w:rsidP="003C0751">
      <w:pPr>
        <w:spacing w:line="360" w:lineRule="auto"/>
        <w:jc w:val="both"/>
        <w:rPr>
          <w:sz w:val="22"/>
          <w:lang w:val="id-ID"/>
        </w:rPr>
      </w:pPr>
      <w:r w:rsidRPr="003C0751">
        <w:rPr>
          <w:sz w:val="22"/>
        </w:rPr>
        <w:tab/>
        <w:t xml:space="preserve">Program Kemitraan Masyarakat (PKM) </w:t>
      </w:r>
      <w:proofErr w:type="gramStart"/>
      <w:r w:rsidRPr="003C0751">
        <w:rPr>
          <w:sz w:val="22"/>
        </w:rPr>
        <w:t>akan</w:t>
      </w:r>
      <w:proofErr w:type="gramEnd"/>
      <w:r w:rsidRPr="003C0751">
        <w:rPr>
          <w:sz w:val="22"/>
        </w:rPr>
        <w:t xml:space="preserve"> dilaksanakan di Desa Telagah, Kecamatan Sei Bingei, Kabupaten. Langkat, Sumatera Utara. Kegiatan ini bekerjasama dengan Kepala Desa Telagah, Bapak Suranta Sitepu dan Kelompok tani Kopi Pertegunan, dengan Ketua Poktan Bapak Riston Sembiring.</w:t>
      </w:r>
    </w:p>
    <w:p w:rsidR="003C0751" w:rsidRPr="003C0751" w:rsidRDefault="003C0751" w:rsidP="003C0751">
      <w:pPr>
        <w:spacing w:line="360" w:lineRule="auto"/>
        <w:ind w:firstLine="720"/>
        <w:jc w:val="both"/>
        <w:rPr>
          <w:sz w:val="22"/>
        </w:rPr>
      </w:pPr>
      <w:r w:rsidRPr="003C0751">
        <w:rPr>
          <w:sz w:val="22"/>
        </w:rPr>
        <w:t>Kegiatan PKM direncanakan dimulai Bulan April 2021 hingga November 2021. Motivasi yang kuat dari pihak mitra untuk menghasilkan panen kopi arabika unggul lokal merupakan salah satu modal untuk melaksanakan kegiatan PKM di Telagah. Proses pemberdayaan masyarakat dilakukan untuk mengembangkan kemampuan masyarakat untuk mengatasi persoalan yang muncul dan menentukan keputusan secara mandiri. Proses pemberdayaan tersebut dilakukan dengan memberikan aksebilitas terhadap sumber daya dan lingkungan, serta kebebasaan bertanggung jawab. Metode Coorporate Farming (CF) dengan Program KUAT (Kelompok Usaha Agribisnis Terpadu) dijalankan untuk mengatasi permasalahan ditingkat petani kopi. Model CF merupakan model pemberdayaan petani melalui kelompok dengan melakukan rekayasa sosial, ekonomi, teknologi dan nilai tambah. Rekayasa sosial dapat dilakukan dengan pendguatan kelembagaan tani, penyuluhan, dan pengembangan SDM. Rekayasa ekonomi dilakukan dengan pengembangan akses permodalan untuk pengadaan saprodi dan akses pasar. Rekayasa teknologi dapat dilakukan dengan pencapaian kesepakatan teknologi anjuran dengan kebiasaan petani kopi. Terakhir, rekayasa nilai dilakukan melalui pengembangan usaha off farm yang terkoordinasi secara vertikal dan horisontal [14]. Metode PR bertujuan menjadikan kelompok petani kopi dan kelompok wisata sebagai perencana dan pelaksana program pembangunan. Metode CF dilakukan dengan tahapan sebagai berikut:</w:t>
      </w:r>
    </w:p>
    <w:p w:rsidR="003C0751" w:rsidRPr="003C0751" w:rsidRDefault="003C0751" w:rsidP="00094EF1">
      <w:pPr>
        <w:spacing w:line="360" w:lineRule="auto"/>
        <w:ind w:firstLine="0"/>
        <w:jc w:val="both"/>
        <w:rPr>
          <w:i/>
          <w:sz w:val="22"/>
        </w:rPr>
      </w:pPr>
      <w:r w:rsidRPr="003C0751">
        <w:rPr>
          <w:i/>
          <w:sz w:val="22"/>
        </w:rPr>
        <w:t>Tahap Persiapan</w:t>
      </w:r>
    </w:p>
    <w:p w:rsidR="003C0751" w:rsidRPr="003C0751" w:rsidRDefault="00094EF1" w:rsidP="00094EF1">
      <w:pPr>
        <w:spacing w:line="360" w:lineRule="auto"/>
        <w:jc w:val="both"/>
        <w:rPr>
          <w:sz w:val="22"/>
        </w:rPr>
      </w:pPr>
      <w:r>
        <w:rPr>
          <w:sz w:val="22"/>
          <w:lang w:val="id-ID"/>
        </w:rPr>
        <w:t xml:space="preserve">Dilakukan </w:t>
      </w:r>
      <w:r w:rsidR="003C0751" w:rsidRPr="003C0751">
        <w:rPr>
          <w:sz w:val="22"/>
        </w:rPr>
        <w:t>survei lokasi, inventarisasi permasalahan mitra, analisis masalah dan mencari solusi dengan pendekatan sain dan teknologi. Kemudian permasalahan tersebut dituangkan kedalam bentuk proposal pengabdian masyarakat yang diajukan kepada Menristek Dikti.</w:t>
      </w:r>
    </w:p>
    <w:p w:rsidR="00094EF1" w:rsidRDefault="00094EF1" w:rsidP="00094EF1">
      <w:pPr>
        <w:spacing w:line="360" w:lineRule="auto"/>
        <w:ind w:firstLine="0"/>
        <w:jc w:val="both"/>
        <w:rPr>
          <w:sz w:val="22"/>
        </w:rPr>
      </w:pPr>
    </w:p>
    <w:p w:rsidR="00094EF1" w:rsidRDefault="003C0751" w:rsidP="00094EF1">
      <w:pPr>
        <w:spacing w:line="360" w:lineRule="auto"/>
        <w:ind w:firstLine="0"/>
        <w:jc w:val="both"/>
        <w:rPr>
          <w:sz w:val="22"/>
        </w:rPr>
      </w:pPr>
      <w:r w:rsidRPr="003C0751">
        <w:rPr>
          <w:i/>
          <w:sz w:val="22"/>
        </w:rPr>
        <w:t>Tahap Pelaksanaan</w:t>
      </w:r>
    </w:p>
    <w:p w:rsidR="003C0751" w:rsidRPr="0042673D" w:rsidRDefault="003C0751" w:rsidP="0042673D">
      <w:pPr>
        <w:spacing w:line="360" w:lineRule="auto"/>
        <w:ind w:firstLine="0"/>
        <w:jc w:val="both"/>
        <w:rPr>
          <w:sz w:val="22"/>
          <w:lang w:val="id-ID"/>
        </w:rPr>
      </w:pPr>
      <w:r w:rsidRPr="003C0751">
        <w:rPr>
          <w:sz w:val="22"/>
        </w:rPr>
        <w:t>Pada tahap pelaksanaan, PKM dimulai dengan pembentukan dan pelatihan:</w:t>
      </w:r>
      <w:r w:rsidR="0042673D">
        <w:rPr>
          <w:sz w:val="22"/>
          <w:lang w:val="id-ID"/>
        </w:rPr>
        <w:t xml:space="preserve"> Poktan </w:t>
      </w:r>
      <w:r w:rsidRPr="003C0751">
        <w:rPr>
          <w:sz w:val="22"/>
        </w:rPr>
        <w:t>Perteguhan (Pemangkasan cabang/ranting kopi, membuat pupuk dari limbah k</w:t>
      </w:r>
      <w:r w:rsidR="0042673D">
        <w:rPr>
          <w:sz w:val="22"/>
        </w:rPr>
        <w:t>opi, PHT kopi menggunakan YST dan Pestisida n</w:t>
      </w:r>
      <w:r w:rsidRPr="003C0751">
        <w:rPr>
          <w:sz w:val="22"/>
        </w:rPr>
        <w:t>ab</w:t>
      </w:r>
      <w:r w:rsidR="0042673D">
        <w:rPr>
          <w:sz w:val="22"/>
          <w:lang w:val="id-ID"/>
        </w:rPr>
        <w:t>ati</w:t>
      </w:r>
      <w:r w:rsidRPr="003C0751">
        <w:rPr>
          <w:sz w:val="22"/>
        </w:rPr>
        <w:t>)</w:t>
      </w:r>
      <w:r w:rsidR="0042673D">
        <w:rPr>
          <w:sz w:val="22"/>
          <w:lang w:val="id-ID"/>
        </w:rPr>
        <w:t>.</w:t>
      </w:r>
    </w:p>
    <w:p w:rsidR="00094EF1" w:rsidRDefault="00094EF1" w:rsidP="00094EF1">
      <w:pPr>
        <w:spacing w:line="360" w:lineRule="auto"/>
        <w:ind w:firstLine="0"/>
        <w:jc w:val="both"/>
        <w:rPr>
          <w:sz w:val="22"/>
        </w:rPr>
      </w:pPr>
    </w:p>
    <w:p w:rsidR="003C0751" w:rsidRPr="003C0751" w:rsidRDefault="003C0751" w:rsidP="00094EF1">
      <w:pPr>
        <w:spacing w:line="360" w:lineRule="auto"/>
        <w:ind w:firstLine="0"/>
        <w:jc w:val="both"/>
        <w:rPr>
          <w:sz w:val="22"/>
        </w:rPr>
      </w:pPr>
      <w:r w:rsidRPr="003C0751">
        <w:rPr>
          <w:i/>
          <w:sz w:val="22"/>
        </w:rPr>
        <w:t>Tahap Pembimbingan</w:t>
      </w:r>
    </w:p>
    <w:p w:rsidR="003C0751" w:rsidRPr="003C0751" w:rsidRDefault="003C0751" w:rsidP="00094EF1">
      <w:pPr>
        <w:spacing w:line="360" w:lineRule="auto"/>
        <w:jc w:val="both"/>
        <w:rPr>
          <w:sz w:val="22"/>
        </w:rPr>
      </w:pPr>
      <w:r w:rsidRPr="003C0751">
        <w:rPr>
          <w:sz w:val="22"/>
        </w:rPr>
        <w:t xml:space="preserve">Pada tahap pembimbingan, </w:t>
      </w:r>
      <w:proofErr w:type="gramStart"/>
      <w:r w:rsidRPr="003C0751">
        <w:rPr>
          <w:sz w:val="22"/>
        </w:rPr>
        <w:t>akan</w:t>
      </w:r>
      <w:proofErr w:type="gramEnd"/>
      <w:r w:rsidRPr="003C0751">
        <w:rPr>
          <w:sz w:val="22"/>
        </w:rPr>
        <w:t xml:space="preserve"> dilakukan langsung oleh tim PKM dibantu oleh beberapa orang mahasiswa yang dilaksanakan di lokasi PKM.</w:t>
      </w:r>
    </w:p>
    <w:p w:rsidR="0042673D" w:rsidRDefault="0042673D" w:rsidP="00094EF1">
      <w:pPr>
        <w:spacing w:line="360" w:lineRule="auto"/>
        <w:ind w:firstLine="0"/>
        <w:jc w:val="both"/>
        <w:rPr>
          <w:i/>
          <w:sz w:val="22"/>
        </w:rPr>
      </w:pPr>
    </w:p>
    <w:p w:rsidR="0042673D" w:rsidRDefault="0042673D" w:rsidP="00094EF1">
      <w:pPr>
        <w:spacing w:line="360" w:lineRule="auto"/>
        <w:ind w:firstLine="0"/>
        <w:jc w:val="both"/>
        <w:rPr>
          <w:i/>
          <w:sz w:val="22"/>
        </w:rPr>
      </w:pPr>
    </w:p>
    <w:p w:rsidR="003C0751" w:rsidRPr="003C0751" w:rsidRDefault="003C0751" w:rsidP="00094EF1">
      <w:pPr>
        <w:spacing w:line="360" w:lineRule="auto"/>
        <w:ind w:firstLine="0"/>
        <w:jc w:val="both"/>
        <w:rPr>
          <w:sz w:val="22"/>
        </w:rPr>
      </w:pPr>
      <w:r w:rsidRPr="003C0751">
        <w:rPr>
          <w:i/>
          <w:sz w:val="22"/>
        </w:rPr>
        <w:lastRenderedPageBreak/>
        <w:t>Tahap Monev</w:t>
      </w:r>
    </w:p>
    <w:p w:rsidR="003C0751" w:rsidRPr="00394673" w:rsidRDefault="003C0751" w:rsidP="00094EF1">
      <w:pPr>
        <w:spacing w:line="360" w:lineRule="auto"/>
        <w:jc w:val="both"/>
        <w:rPr>
          <w:sz w:val="22"/>
          <w:lang w:val="id-ID"/>
        </w:rPr>
      </w:pPr>
      <w:r w:rsidRPr="003C0751">
        <w:rPr>
          <w:sz w:val="22"/>
        </w:rPr>
        <w:t>Proses Monitoring Evaluasi (Monev) dilakukan Reviewer Menristekdikti didampingi LPPM USU saat visitasi ke lokasi petani ko</w:t>
      </w:r>
      <w:r w:rsidR="00094EF1">
        <w:rPr>
          <w:sz w:val="22"/>
        </w:rPr>
        <w:t xml:space="preserve">pi dan lokasi wisata di Telagah. </w:t>
      </w:r>
    </w:p>
    <w:p w:rsidR="00094EF1" w:rsidRDefault="003C0751" w:rsidP="00094EF1">
      <w:pPr>
        <w:pStyle w:val="BodyText"/>
        <w:spacing w:line="360" w:lineRule="auto"/>
        <w:ind w:right="11" w:firstLine="705"/>
        <w:jc w:val="both"/>
        <w:rPr>
          <w:sz w:val="22"/>
          <w:szCs w:val="22"/>
          <w:lang w:val="id-ID"/>
        </w:rPr>
      </w:pPr>
      <w:r w:rsidRPr="003C0751">
        <w:rPr>
          <w:sz w:val="22"/>
          <w:szCs w:val="22"/>
        </w:rPr>
        <w:t>Prosedur kerja kegiatan PKM dimulai dari tahap persiapan lahan, dilanjutkan persiapan</w:t>
      </w:r>
      <w:r w:rsidRPr="003C0751">
        <w:rPr>
          <w:spacing w:val="-57"/>
          <w:sz w:val="22"/>
          <w:szCs w:val="22"/>
        </w:rPr>
        <w:t xml:space="preserve"> </w:t>
      </w:r>
      <w:r w:rsidRPr="003C0751">
        <w:rPr>
          <w:sz w:val="22"/>
          <w:szCs w:val="22"/>
        </w:rPr>
        <w:t>bahan dan alat, pembibitan kopi berkualitas unggul, desain alat pupuk produktif, pembuatan</w:t>
      </w:r>
      <w:r w:rsidRPr="003C0751">
        <w:rPr>
          <w:spacing w:val="1"/>
          <w:sz w:val="22"/>
          <w:szCs w:val="22"/>
        </w:rPr>
        <w:t xml:space="preserve"> </w:t>
      </w:r>
      <w:r w:rsidR="0042673D">
        <w:rPr>
          <w:sz w:val="22"/>
          <w:szCs w:val="22"/>
        </w:rPr>
        <w:t>perangkap YST</w:t>
      </w:r>
      <w:r w:rsidRPr="003C0751">
        <w:rPr>
          <w:sz w:val="22"/>
          <w:szCs w:val="22"/>
        </w:rPr>
        <w:t>, pestisida nabati, aplikasi, pengamatan lahan kopi serta inventarisasi hama</w:t>
      </w:r>
      <w:r w:rsidRPr="003C0751">
        <w:rPr>
          <w:spacing w:val="1"/>
          <w:sz w:val="22"/>
          <w:szCs w:val="22"/>
        </w:rPr>
        <w:t xml:space="preserve"> </w:t>
      </w:r>
      <w:r w:rsidR="00094EF1">
        <w:rPr>
          <w:sz w:val="22"/>
          <w:lang w:val="id-ID"/>
        </w:rPr>
        <w:t>(</w:t>
      </w:r>
      <w:r w:rsidR="00094EF1" w:rsidRPr="005D61EA">
        <w:rPr>
          <w:rFonts w:eastAsia="SimSun"/>
          <w:sz w:val="22"/>
        </w:rPr>
        <w:t>Ayelign</w:t>
      </w:r>
      <w:r w:rsidR="00094EF1">
        <w:rPr>
          <w:rFonts w:eastAsia="SimSun"/>
          <w:sz w:val="22"/>
          <w:lang w:val="id-ID"/>
        </w:rPr>
        <w:t>, 2013</w:t>
      </w:r>
      <w:r w:rsidR="00950378">
        <w:rPr>
          <w:rFonts w:eastAsia="SimSun"/>
          <w:sz w:val="22"/>
          <w:lang w:val="id-ID"/>
        </w:rPr>
        <w:t xml:space="preserve"> </w:t>
      </w:r>
      <w:r w:rsidRPr="003C0751">
        <w:rPr>
          <w:sz w:val="22"/>
          <w:szCs w:val="22"/>
        </w:rPr>
        <w:t>seperti</w:t>
      </w:r>
      <w:r w:rsidRPr="003C0751">
        <w:rPr>
          <w:spacing w:val="-8"/>
          <w:sz w:val="22"/>
          <w:szCs w:val="22"/>
        </w:rPr>
        <w:t xml:space="preserve"> </w:t>
      </w:r>
      <w:r w:rsidRPr="003C0751">
        <w:rPr>
          <w:sz w:val="22"/>
          <w:szCs w:val="22"/>
        </w:rPr>
        <w:t>dijabarkan</w:t>
      </w:r>
      <w:r w:rsidRPr="003C0751">
        <w:rPr>
          <w:spacing w:val="-9"/>
          <w:sz w:val="22"/>
          <w:szCs w:val="22"/>
        </w:rPr>
        <w:t xml:space="preserve"> </w:t>
      </w:r>
      <w:r w:rsidRPr="003C0751">
        <w:rPr>
          <w:sz w:val="22"/>
          <w:szCs w:val="22"/>
        </w:rPr>
        <w:t>pada</w:t>
      </w:r>
      <w:r w:rsidRPr="003C0751">
        <w:rPr>
          <w:spacing w:val="-7"/>
          <w:sz w:val="22"/>
          <w:szCs w:val="22"/>
        </w:rPr>
        <w:t xml:space="preserve"> </w:t>
      </w:r>
      <w:r w:rsidRPr="003C0751">
        <w:rPr>
          <w:sz w:val="22"/>
          <w:szCs w:val="22"/>
        </w:rPr>
        <w:t>Gambar</w:t>
      </w:r>
      <w:r w:rsidRPr="003C0751">
        <w:rPr>
          <w:spacing w:val="-7"/>
          <w:sz w:val="22"/>
          <w:szCs w:val="22"/>
        </w:rPr>
        <w:t xml:space="preserve"> </w:t>
      </w:r>
      <w:r w:rsidR="00094EF1">
        <w:rPr>
          <w:sz w:val="22"/>
          <w:szCs w:val="22"/>
        </w:rPr>
        <w:t>1</w:t>
      </w:r>
      <w:r w:rsidRPr="003C0751">
        <w:rPr>
          <w:spacing w:val="-6"/>
          <w:sz w:val="22"/>
          <w:szCs w:val="22"/>
        </w:rPr>
        <w:t xml:space="preserve"> </w:t>
      </w:r>
      <w:r w:rsidRPr="003C0751">
        <w:rPr>
          <w:sz w:val="22"/>
          <w:szCs w:val="22"/>
        </w:rPr>
        <w:t>dibawah</w:t>
      </w:r>
      <w:r w:rsidRPr="003C0751">
        <w:rPr>
          <w:spacing w:val="-4"/>
          <w:sz w:val="22"/>
          <w:szCs w:val="22"/>
        </w:rPr>
        <w:t xml:space="preserve"> </w:t>
      </w:r>
      <w:r w:rsidRPr="003C0751">
        <w:rPr>
          <w:sz w:val="22"/>
          <w:szCs w:val="22"/>
        </w:rPr>
        <w:t>ini.</w:t>
      </w:r>
      <w:r w:rsidRPr="003C0751">
        <w:rPr>
          <w:spacing w:val="-8"/>
          <w:sz w:val="22"/>
          <w:szCs w:val="22"/>
        </w:rPr>
        <w:t xml:space="preserve"> </w:t>
      </w:r>
      <w:r w:rsidRPr="003C0751">
        <w:rPr>
          <w:sz w:val="22"/>
          <w:szCs w:val="22"/>
        </w:rPr>
        <w:t>Mitra</w:t>
      </w:r>
      <w:r w:rsidRPr="003C0751">
        <w:rPr>
          <w:spacing w:val="-9"/>
          <w:sz w:val="22"/>
          <w:szCs w:val="22"/>
        </w:rPr>
        <w:t xml:space="preserve"> </w:t>
      </w:r>
      <w:r w:rsidRPr="003C0751">
        <w:rPr>
          <w:sz w:val="22"/>
          <w:szCs w:val="22"/>
        </w:rPr>
        <w:t>berpartisipasi</w:t>
      </w:r>
      <w:r w:rsidRPr="003C0751">
        <w:rPr>
          <w:spacing w:val="-6"/>
          <w:sz w:val="22"/>
          <w:szCs w:val="22"/>
        </w:rPr>
        <w:t xml:space="preserve"> </w:t>
      </w:r>
      <w:r w:rsidRPr="003C0751">
        <w:rPr>
          <w:sz w:val="22"/>
          <w:szCs w:val="22"/>
        </w:rPr>
        <w:t>aktif</w:t>
      </w:r>
      <w:r w:rsidRPr="003C0751">
        <w:rPr>
          <w:spacing w:val="-9"/>
          <w:sz w:val="22"/>
          <w:szCs w:val="22"/>
        </w:rPr>
        <w:t xml:space="preserve"> </w:t>
      </w:r>
      <w:r w:rsidRPr="003C0751">
        <w:rPr>
          <w:sz w:val="22"/>
          <w:szCs w:val="22"/>
        </w:rPr>
        <w:t>dan</w:t>
      </w:r>
      <w:r w:rsidRPr="003C0751">
        <w:rPr>
          <w:spacing w:val="-7"/>
          <w:sz w:val="22"/>
          <w:szCs w:val="22"/>
        </w:rPr>
        <w:t xml:space="preserve"> </w:t>
      </w:r>
      <w:r w:rsidRPr="003C0751">
        <w:rPr>
          <w:sz w:val="22"/>
          <w:szCs w:val="22"/>
        </w:rPr>
        <w:t>mendukung</w:t>
      </w:r>
      <w:r w:rsidRPr="003C0751">
        <w:rPr>
          <w:spacing w:val="-8"/>
          <w:sz w:val="22"/>
          <w:szCs w:val="22"/>
        </w:rPr>
        <w:t xml:space="preserve"> </w:t>
      </w:r>
      <w:r w:rsidRPr="003C0751">
        <w:rPr>
          <w:sz w:val="22"/>
          <w:szCs w:val="22"/>
        </w:rPr>
        <w:t>dalam</w:t>
      </w:r>
      <w:r w:rsidRPr="003C0751">
        <w:rPr>
          <w:spacing w:val="-58"/>
          <w:sz w:val="22"/>
          <w:szCs w:val="22"/>
        </w:rPr>
        <w:t xml:space="preserve"> </w:t>
      </w:r>
      <w:r w:rsidRPr="003C0751">
        <w:rPr>
          <w:sz w:val="22"/>
          <w:szCs w:val="22"/>
        </w:rPr>
        <w:t>pelaksanaan</w:t>
      </w:r>
      <w:r w:rsidRPr="003C0751">
        <w:rPr>
          <w:spacing w:val="1"/>
          <w:sz w:val="22"/>
          <w:szCs w:val="22"/>
        </w:rPr>
        <w:t xml:space="preserve"> </w:t>
      </w:r>
      <w:r w:rsidRPr="003C0751">
        <w:rPr>
          <w:sz w:val="22"/>
          <w:szCs w:val="22"/>
        </w:rPr>
        <w:t>program</w:t>
      </w:r>
      <w:r w:rsidRPr="003C0751">
        <w:rPr>
          <w:spacing w:val="1"/>
          <w:sz w:val="22"/>
          <w:szCs w:val="22"/>
        </w:rPr>
        <w:t xml:space="preserve"> </w:t>
      </w:r>
      <w:r w:rsidRPr="003C0751">
        <w:rPr>
          <w:sz w:val="22"/>
          <w:szCs w:val="22"/>
        </w:rPr>
        <w:t>agar</w:t>
      </w:r>
      <w:r w:rsidRPr="003C0751">
        <w:rPr>
          <w:spacing w:val="1"/>
          <w:sz w:val="22"/>
          <w:szCs w:val="22"/>
        </w:rPr>
        <w:t xml:space="preserve"> </w:t>
      </w:r>
      <w:r w:rsidRPr="003C0751">
        <w:rPr>
          <w:sz w:val="22"/>
          <w:szCs w:val="22"/>
        </w:rPr>
        <w:t>berjalan</w:t>
      </w:r>
      <w:r w:rsidRPr="003C0751">
        <w:rPr>
          <w:spacing w:val="1"/>
          <w:sz w:val="22"/>
          <w:szCs w:val="22"/>
        </w:rPr>
        <w:t xml:space="preserve"> </w:t>
      </w:r>
      <w:r w:rsidRPr="003C0751">
        <w:rPr>
          <w:sz w:val="22"/>
          <w:szCs w:val="22"/>
        </w:rPr>
        <w:t>dengan</w:t>
      </w:r>
      <w:r w:rsidRPr="003C0751">
        <w:rPr>
          <w:spacing w:val="1"/>
          <w:sz w:val="22"/>
          <w:szCs w:val="22"/>
        </w:rPr>
        <w:t xml:space="preserve"> </w:t>
      </w:r>
      <w:r w:rsidRPr="003C0751">
        <w:rPr>
          <w:sz w:val="22"/>
          <w:szCs w:val="22"/>
        </w:rPr>
        <w:t>baik.</w:t>
      </w:r>
      <w:r w:rsidRPr="003C0751">
        <w:rPr>
          <w:spacing w:val="1"/>
          <w:sz w:val="22"/>
          <w:szCs w:val="22"/>
        </w:rPr>
        <w:t xml:space="preserve"> </w:t>
      </w:r>
      <w:r w:rsidRPr="003C0751">
        <w:rPr>
          <w:sz w:val="22"/>
          <w:szCs w:val="22"/>
        </w:rPr>
        <w:t>Partisipasi</w:t>
      </w:r>
      <w:r w:rsidRPr="003C0751">
        <w:rPr>
          <w:spacing w:val="1"/>
          <w:sz w:val="22"/>
          <w:szCs w:val="22"/>
        </w:rPr>
        <w:t xml:space="preserve"> </w:t>
      </w:r>
      <w:r w:rsidRPr="003C0751">
        <w:rPr>
          <w:sz w:val="22"/>
          <w:szCs w:val="22"/>
        </w:rPr>
        <w:t>yang</w:t>
      </w:r>
      <w:r w:rsidRPr="003C0751">
        <w:rPr>
          <w:spacing w:val="1"/>
          <w:sz w:val="22"/>
          <w:szCs w:val="22"/>
        </w:rPr>
        <w:t xml:space="preserve"> </w:t>
      </w:r>
      <w:r w:rsidRPr="003C0751">
        <w:rPr>
          <w:sz w:val="22"/>
          <w:szCs w:val="22"/>
        </w:rPr>
        <w:t>diberikan</w:t>
      </w:r>
      <w:r w:rsidRPr="003C0751">
        <w:rPr>
          <w:spacing w:val="1"/>
          <w:sz w:val="22"/>
          <w:szCs w:val="22"/>
        </w:rPr>
        <w:t xml:space="preserve"> </w:t>
      </w:r>
      <w:r w:rsidRPr="003C0751">
        <w:rPr>
          <w:sz w:val="22"/>
          <w:szCs w:val="22"/>
        </w:rPr>
        <w:t>mitra</w:t>
      </w:r>
      <w:r w:rsidRPr="003C0751">
        <w:rPr>
          <w:spacing w:val="1"/>
          <w:sz w:val="22"/>
          <w:szCs w:val="22"/>
        </w:rPr>
        <w:t xml:space="preserve"> </w:t>
      </w:r>
      <w:r w:rsidRPr="003C0751">
        <w:rPr>
          <w:sz w:val="22"/>
          <w:szCs w:val="22"/>
        </w:rPr>
        <w:t>berupa</w:t>
      </w:r>
      <w:r w:rsidRPr="003C0751">
        <w:rPr>
          <w:spacing w:val="-57"/>
          <w:sz w:val="22"/>
          <w:szCs w:val="22"/>
        </w:rPr>
        <w:t xml:space="preserve"> </w:t>
      </w:r>
      <w:r w:rsidRPr="003C0751">
        <w:rPr>
          <w:sz w:val="22"/>
          <w:szCs w:val="22"/>
        </w:rPr>
        <w:t>penyediaan</w:t>
      </w:r>
      <w:r w:rsidRPr="003C0751">
        <w:rPr>
          <w:spacing w:val="-12"/>
          <w:sz w:val="22"/>
          <w:szCs w:val="22"/>
        </w:rPr>
        <w:t xml:space="preserve"> </w:t>
      </w:r>
      <w:r w:rsidRPr="003C0751">
        <w:rPr>
          <w:sz w:val="22"/>
          <w:szCs w:val="22"/>
        </w:rPr>
        <w:t>lahan,</w:t>
      </w:r>
      <w:r w:rsidRPr="003C0751">
        <w:rPr>
          <w:spacing w:val="-11"/>
          <w:sz w:val="22"/>
          <w:szCs w:val="22"/>
        </w:rPr>
        <w:t xml:space="preserve"> </w:t>
      </w:r>
      <w:r w:rsidRPr="003C0751">
        <w:rPr>
          <w:sz w:val="22"/>
          <w:szCs w:val="22"/>
        </w:rPr>
        <w:t>penyediaan</w:t>
      </w:r>
      <w:r w:rsidRPr="003C0751">
        <w:rPr>
          <w:spacing w:val="-12"/>
          <w:sz w:val="22"/>
          <w:szCs w:val="22"/>
        </w:rPr>
        <w:t xml:space="preserve"> </w:t>
      </w:r>
      <w:r w:rsidRPr="003C0751">
        <w:rPr>
          <w:sz w:val="22"/>
          <w:szCs w:val="22"/>
        </w:rPr>
        <w:t>bibit</w:t>
      </w:r>
      <w:r w:rsidRPr="003C0751">
        <w:rPr>
          <w:spacing w:val="-9"/>
          <w:sz w:val="22"/>
          <w:szCs w:val="22"/>
        </w:rPr>
        <w:t xml:space="preserve"> </w:t>
      </w:r>
      <w:r w:rsidRPr="003C0751">
        <w:rPr>
          <w:sz w:val="22"/>
          <w:szCs w:val="22"/>
        </w:rPr>
        <w:t>kopi,</w:t>
      </w:r>
      <w:r w:rsidRPr="003C0751">
        <w:rPr>
          <w:spacing w:val="-14"/>
          <w:sz w:val="22"/>
          <w:szCs w:val="22"/>
        </w:rPr>
        <w:t xml:space="preserve"> </w:t>
      </w:r>
      <w:r w:rsidRPr="003C0751">
        <w:rPr>
          <w:sz w:val="22"/>
          <w:szCs w:val="22"/>
        </w:rPr>
        <w:t>lahan,</w:t>
      </w:r>
      <w:r w:rsidRPr="003C0751">
        <w:rPr>
          <w:spacing w:val="-11"/>
          <w:sz w:val="22"/>
          <w:szCs w:val="22"/>
        </w:rPr>
        <w:t xml:space="preserve"> </w:t>
      </w:r>
      <w:r w:rsidRPr="003C0751">
        <w:rPr>
          <w:sz w:val="22"/>
          <w:szCs w:val="22"/>
        </w:rPr>
        <w:t>menyumbangkan</w:t>
      </w:r>
      <w:r w:rsidRPr="003C0751">
        <w:rPr>
          <w:spacing w:val="-12"/>
          <w:sz w:val="22"/>
          <w:szCs w:val="22"/>
        </w:rPr>
        <w:t xml:space="preserve"> </w:t>
      </w:r>
      <w:r w:rsidRPr="003C0751">
        <w:rPr>
          <w:sz w:val="22"/>
          <w:szCs w:val="22"/>
        </w:rPr>
        <w:t>tenaga,</w:t>
      </w:r>
      <w:r w:rsidRPr="003C0751">
        <w:rPr>
          <w:spacing w:val="-11"/>
          <w:sz w:val="22"/>
          <w:szCs w:val="22"/>
        </w:rPr>
        <w:t xml:space="preserve"> </w:t>
      </w:r>
      <w:r w:rsidRPr="003C0751">
        <w:rPr>
          <w:sz w:val="22"/>
          <w:szCs w:val="22"/>
        </w:rPr>
        <w:t>pikiran</w:t>
      </w:r>
      <w:r w:rsidRPr="003C0751">
        <w:rPr>
          <w:spacing w:val="-12"/>
          <w:sz w:val="22"/>
          <w:szCs w:val="22"/>
        </w:rPr>
        <w:t xml:space="preserve"> </w:t>
      </w:r>
      <w:r w:rsidRPr="003C0751">
        <w:rPr>
          <w:sz w:val="22"/>
          <w:szCs w:val="22"/>
        </w:rPr>
        <w:t>dan</w:t>
      </w:r>
      <w:r w:rsidRPr="003C0751">
        <w:rPr>
          <w:spacing w:val="-11"/>
          <w:sz w:val="22"/>
          <w:szCs w:val="22"/>
        </w:rPr>
        <w:t xml:space="preserve"> </w:t>
      </w:r>
      <w:proofErr w:type="gramStart"/>
      <w:r w:rsidRPr="003C0751">
        <w:rPr>
          <w:sz w:val="22"/>
          <w:szCs w:val="22"/>
        </w:rPr>
        <w:t>kontribusi</w:t>
      </w:r>
      <w:r w:rsidR="00094EF1">
        <w:rPr>
          <w:sz w:val="22"/>
          <w:szCs w:val="22"/>
          <w:lang w:val="id-ID"/>
        </w:rPr>
        <w:t xml:space="preserve"> </w:t>
      </w:r>
      <w:r w:rsidRPr="003C0751">
        <w:rPr>
          <w:spacing w:val="-58"/>
          <w:sz w:val="22"/>
          <w:szCs w:val="22"/>
        </w:rPr>
        <w:t xml:space="preserve"> </w:t>
      </w:r>
      <w:r w:rsidRPr="003C0751">
        <w:rPr>
          <w:sz w:val="22"/>
          <w:szCs w:val="22"/>
        </w:rPr>
        <w:t>waktu</w:t>
      </w:r>
      <w:proofErr w:type="gramEnd"/>
      <w:r w:rsidRPr="003C0751">
        <w:rPr>
          <w:sz w:val="22"/>
          <w:szCs w:val="22"/>
        </w:rPr>
        <w:t xml:space="preserve">. Disamping itu, mitra bersedia dan berkoordinasi dengan </w:t>
      </w:r>
      <w:proofErr w:type="gramStart"/>
      <w:r w:rsidRPr="003C0751">
        <w:rPr>
          <w:sz w:val="22"/>
          <w:szCs w:val="22"/>
        </w:rPr>
        <w:t>tim</w:t>
      </w:r>
      <w:proofErr w:type="gramEnd"/>
      <w:r w:rsidRPr="003C0751">
        <w:rPr>
          <w:sz w:val="22"/>
          <w:szCs w:val="22"/>
        </w:rPr>
        <w:t xml:space="preserve"> PKM, pihak terkait dalam</w:t>
      </w:r>
      <w:r w:rsidRPr="003C0751">
        <w:rPr>
          <w:spacing w:val="1"/>
          <w:sz w:val="22"/>
          <w:szCs w:val="22"/>
        </w:rPr>
        <w:t xml:space="preserve"> </w:t>
      </w:r>
      <w:r w:rsidRPr="003C0751">
        <w:rPr>
          <w:sz w:val="22"/>
          <w:szCs w:val="22"/>
        </w:rPr>
        <w:t>mendukung</w:t>
      </w:r>
      <w:r w:rsidRPr="003C0751">
        <w:rPr>
          <w:spacing w:val="-1"/>
          <w:sz w:val="22"/>
          <w:szCs w:val="22"/>
        </w:rPr>
        <w:t xml:space="preserve"> </w:t>
      </w:r>
      <w:r w:rsidRPr="003C0751">
        <w:rPr>
          <w:sz w:val="22"/>
          <w:szCs w:val="22"/>
        </w:rPr>
        <w:t>keberhasilan</w:t>
      </w:r>
      <w:r w:rsidRPr="003C0751">
        <w:rPr>
          <w:spacing w:val="2"/>
          <w:sz w:val="22"/>
          <w:szCs w:val="22"/>
        </w:rPr>
        <w:t xml:space="preserve"> </w:t>
      </w:r>
      <w:r w:rsidRPr="003C0751">
        <w:rPr>
          <w:sz w:val="22"/>
          <w:szCs w:val="22"/>
        </w:rPr>
        <w:t>Program PKM Kopi</w:t>
      </w:r>
      <w:r w:rsidRPr="003C0751">
        <w:rPr>
          <w:spacing w:val="2"/>
          <w:sz w:val="22"/>
          <w:szCs w:val="22"/>
        </w:rPr>
        <w:t xml:space="preserve"> </w:t>
      </w:r>
      <w:r w:rsidR="00094EF1">
        <w:rPr>
          <w:sz w:val="22"/>
          <w:szCs w:val="22"/>
        </w:rPr>
        <w:t>Telagah</w:t>
      </w:r>
      <w:r w:rsidR="00094EF1">
        <w:rPr>
          <w:sz w:val="22"/>
          <w:szCs w:val="22"/>
          <w:lang w:val="id-ID"/>
        </w:rPr>
        <w:t>.</w:t>
      </w:r>
    </w:p>
    <w:p w:rsidR="00094EF1" w:rsidRPr="0042673D" w:rsidRDefault="0042673D" w:rsidP="0042673D">
      <w:pPr>
        <w:pStyle w:val="BodyText"/>
        <w:spacing w:line="360" w:lineRule="auto"/>
        <w:ind w:right="11" w:firstLine="705"/>
        <w:jc w:val="both"/>
        <w:rPr>
          <w:sz w:val="22"/>
          <w:szCs w:val="22"/>
          <w:lang w:val="id-ID"/>
        </w:rPr>
      </w:pPr>
      <w:r>
        <w:rPr>
          <w:noProof/>
          <w:lang w:val="id-ID" w:eastAsia="id-ID"/>
        </w:rPr>
        <mc:AlternateContent>
          <mc:Choice Requires="wps">
            <w:drawing>
              <wp:anchor distT="0" distB="0" distL="114300" distR="114300" simplePos="0" relativeHeight="251661312" behindDoc="0" locked="0" layoutInCell="1" allowOverlap="1" wp14:anchorId="12BFA696" wp14:editId="5D668269">
                <wp:simplePos x="0" y="0"/>
                <wp:positionH relativeFrom="column">
                  <wp:posOffset>2136125</wp:posOffset>
                </wp:positionH>
                <wp:positionV relativeFrom="paragraph">
                  <wp:posOffset>214147</wp:posOffset>
                </wp:positionV>
                <wp:extent cx="569068" cy="435999"/>
                <wp:effectExtent l="0" t="0" r="0" b="0"/>
                <wp:wrapNone/>
                <wp:docPr id="4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68" cy="435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73D" w:rsidRPr="0042673D" w:rsidRDefault="0042673D" w:rsidP="0042673D">
                            <w:pPr>
                              <w:spacing w:before="15" w:line="254" w:lineRule="auto"/>
                              <w:ind w:right="155" w:firstLine="0"/>
                              <w:jc w:val="both"/>
                              <w:rPr>
                                <w:rFonts w:ascii="Calibri"/>
                                <w:sz w:val="16"/>
                                <w:szCs w:val="16"/>
                                <w:lang w:val="id-ID"/>
                              </w:rPr>
                            </w:pPr>
                            <w:r>
                              <w:rPr>
                                <w:rFonts w:ascii="Calibri"/>
                                <w:sz w:val="16"/>
                                <w:szCs w:val="16"/>
                                <w:lang w:val="id-ID"/>
                              </w:rPr>
                              <w:t>Aplikasi YST</w:t>
                            </w:r>
                          </w:p>
                        </w:txbxContent>
                      </wps:txbx>
                      <wps:bodyPr rot="0" vert="horz" wrap="square" lIns="0" tIns="0" rIns="0" bIns="0" anchor="t" anchorCtr="0" upright="1">
                        <a:noAutofit/>
                      </wps:bodyPr>
                    </wps:wsp>
                  </a:graphicData>
                </a:graphic>
              </wp:anchor>
            </w:drawing>
          </mc:Choice>
          <mc:Fallback>
            <w:pict>
              <v:shapetype w14:anchorId="12BFA696" id="_x0000_t202" coordsize="21600,21600" o:spt="202" path="m,l,21600r21600,l21600,xe">
                <v:stroke joinstyle="miter"/>
                <v:path gradientshapeok="t" o:connecttype="rect"/>
              </v:shapetype>
              <v:shape id="Text Box 65" o:spid="_x0000_s1026" type="#_x0000_t202" style="position:absolute;left:0;text-align:left;margin-left:168.2pt;margin-top:16.85pt;width:44.8pt;height:34.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" filled="f" stroked="f">
                <v:textbox inset="0,0,0,0">
                  <w:txbxContent>
                    <w:p w:rsidR="0042673D" w:rsidRPr="0042673D" w:rsidRDefault="0042673D" w:rsidP="0042673D">
                      <w:pPr>
                        <w:spacing w:before="15" w:line="254" w:lineRule="auto"/>
                        <w:ind w:right="155" w:firstLine="0"/>
                        <w:jc w:val="both"/>
                        <w:rPr>
                          <w:rFonts w:ascii="Calibri"/>
                          <w:sz w:val="16"/>
                          <w:szCs w:val="16"/>
                          <w:lang w:val="id-ID"/>
                        </w:rPr>
                      </w:pPr>
                      <w:r>
                        <w:rPr>
                          <w:rFonts w:ascii="Calibri"/>
                          <w:sz w:val="16"/>
                          <w:szCs w:val="16"/>
                          <w:lang w:val="id-ID"/>
                        </w:rPr>
                        <w:t>Aplikasi YST</w:t>
                      </w:r>
                    </w:p>
                  </w:txbxContent>
                </v:textbox>
              </v:shape>
            </w:pict>
          </mc:Fallback>
        </mc:AlternateContent>
      </w:r>
      <w:r w:rsidR="00094EF1" w:rsidRPr="0042673D">
        <w:rPr>
          <w:rFonts w:asciiTheme="minorHAnsi" w:hAnsiTheme="minorHAnsi" w:cstheme="minorBidi"/>
          <w:noProof/>
          <w:sz w:val="16"/>
          <w:szCs w:val="16"/>
          <w:lang w:val="id-ID" w:eastAsia="id-ID" w:bidi="ar-SA"/>
        </w:rPr>
        <mc:AlternateContent>
          <mc:Choice Requires="wpg">
            <w:drawing>
              <wp:anchor distT="0" distB="0" distL="0" distR="0" simplePos="0" relativeHeight="251659264" behindDoc="1" locked="0" layoutInCell="1" allowOverlap="1" wp14:anchorId="593ED137" wp14:editId="59ED0B56">
                <wp:simplePos x="0" y="0"/>
                <wp:positionH relativeFrom="page">
                  <wp:posOffset>1412240</wp:posOffset>
                </wp:positionH>
                <wp:positionV relativeFrom="paragraph">
                  <wp:posOffset>215265</wp:posOffset>
                </wp:positionV>
                <wp:extent cx="4895215" cy="1720850"/>
                <wp:effectExtent l="0" t="0" r="635" b="0"/>
                <wp:wrapTopAndBottom/>
                <wp:docPr id="115" name="Group 115"/>
                <wp:cNvGraphicFramePr/>
                <a:graphic xmlns:a="http://schemas.openxmlformats.org/drawingml/2006/main">
                  <a:graphicData uri="http://schemas.microsoft.com/office/word/2010/wordprocessingGroup">
                    <wpg:wgp>
                      <wpg:cNvGrpSpPr/>
                      <wpg:grpSpPr bwMode="auto">
                        <a:xfrm>
                          <a:off x="0" y="0"/>
                          <a:ext cx="4895215" cy="1720850"/>
                          <a:chOff x="0" y="43"/>
                          <a:chExt cx="8757" cy="3197"/>
                        </a:xfrm>
                      </wpg:grpSpPr>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07" y="88"/>
                            <a:ext cx="1553" cy="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AutoShape 44"/>
                        <wps:cNvSpPr>
                          <a:spLocks/>
                        </wps:cNvSpPr>
                        <wps:spPr bwMode="auto">
                          <a:xfrm>
                            <a:off x="129" y="43"/>
                            <a:ext cx="5148" cy="1692"/>
                          </a:xfrm>
                          <a:custGeom>
                            <a:avLst/>
                            <a:gdLst>
                              <a:gd name="T0" fmla="+- 0 3022 1679"/>
                              <a:gd name="T1" fmla="*/ T0 w 5148"/>
                              <a:gd name="T2" fmla="+- 0 355 355"/>
                              <a:gd name="T3" fmla="*/ 355 h 1692"/>
                              <a:gd name="T4" fmla="+- 0 1679 1679"/>
                              <a:gd name="T5" fmla="*/ T4 w 5148"/>
                              <a:gd name="T6" fmla="+- 0 355 355"/>
                              <a:gd name="T7" fmla="*/ 355 h 1692"/>
                              <a:gd name="T8" fmla="+- 0 1679 1679"/>
                              <a:gd name="T9" fmla="*/ T8 w 5148"/>
                              <a:gd name="T10" fmla="+- 0 1278 355"/>
                              <a:gd name="T11" fmla="*/ 1278 h 1692"/>
                              <a:gd name="T12" fmla="+- 0 3037 1679"/>
                              <a:gd name="T13" fmla="*/ T12 w 5148"/>
                              <a:gd name="T14" fmla="+- 0 1278 355"/>
                              <a:gd name="T15" fmla="*/ 1278 h 1692"/>
                              <a:gd name="T16" fmla="+- 0 3037 1679"/>
                              <a:gd name="T17" fmla="*/ T16 w 5148"/>
                              <a:gd name="T18" fmla="+- 0 1264 355"/>
                              <a:gd name="T19" fmla="*/ 1264 h 1692"/>
                              <a:gd name="T20" fmla="+- 0 1694 1679"/>
                              <a:gd name="T21" fmla="*/ T20 w 5148"/>
                              <a:gd name="T22" fmla="+- 0 1264 355"/>
                              <a:gd name="T23" fmla="*/ 1264 h 1692"/>
                              <a:gd name="T24" fmla="+- 0 1694 1679"/>
                              <a:gd name="T25" fmla="*/ T24 w 5148"/>
                              <a:gd name="T26" fmla="+- 0 369 355"/>
                              <a:gd name="T27" fmla="*/ 369 h 1692"/>
                              <a:gd name="T28" fmla="+- 0 3022 1679"/>
                              <a:gd name="T29" fmla="*/ T28 w 5148"/>
                              <a:gd name="T30" fmla="+- 0 369 355"/>
                              <a:gd name="T31" fmla="*/ 369 h 1692"/>
                              <a:gd name="T32" fmla="+- 0 3022 1679"/>
                              <a:gd name="T33" fmla="*/ T32 w 5148"/>
                              <a:gd name="T34" fmla="+- 0 355 355"/>
                              <a:gd name="T35" fmla="*/ 355 h 1692"/>
                              <a:gd name="T36" fmla="+- 0 3037 1679"/>
                              <a:gd name="T37" fmla="*/ T36 w 5148"/>
                              <a:gd name="T38" fmla="+- 0 355 355"/>
                              <a:gd name="T39" fmla="*/ 355 h 1692"/>
                              <a:gd name="T40" fmla="+- 0 3022 1679"/>
                              <a:gd name="T41" fmla="*/ T40 w 5148"/>
                              <a:gd name="T42" fmla="+- 0 355 355"/>
                              <a:gd name="T43" fmla="*/ 355 h 1692"/>
                              <a:gd name="T44" fmla="+- 0 3022 1679"/>
                              <a:gd name="T45" fmla="*/ T44 w 5148"/>
                              <a:gd name="T46" fmla="+- 0 1264 355"/>
                              <a:gd name="T47" fmla="*/ 1264 h 1692"/>
                              <a:gd name="T48" fmla="+- 0 3037 1679"/>
                              <a:gd name="T49" fmla="*/ T48 w 5148"/>
                              <a:gd name="T50" fmla="+- 0 1264 355"/>
                              <a:gd name="T51" fmla="*/ 1264 h 1692"/>
                              <a:gd name="T52" fmla="+- 0 3037 1679"/>
                              <a:gd name="T53" fmla="*/ T52 w 5148"/>
                              <a:gd name="T54" fmla="+- 0 355 355"/>
                              <a:gd name="T55" fmla="*/ 355 h 1692"/>
                              <a:gd name="T56" fmla="+- 0 6707 1679"/>
                              <a:gd name="T57" fmla="*/ T56 w 5148"/>
                              <a:gd name="T58" fmla="+- 0 1932 355"/>
                              <a:gd name="T59" fmla="*/ 1932 h 1692"/>
                              <a:gd name="T60" fmla="+- 0 6707 1679"/>
                              <a:gd name="T61" fmla="*/ T60 w 5148"/>
                              <a:gd name="T62" fmla="+- 0 1982 355"/>
                              <a:gd name="T63" fmla="*/ 1982 h 1692"/>
                              <a:gd name="T64" fmla="+- 0 1772 1679"/>
                              <a:gd name="T65" fmla="*/ T64 w 5148"/>
                              <a:gd name="T66" fmla="+- 0 1982 355"/>
                              <a:gd name="T67" fmla="*/ 1982 h 1692"/>
                              <a:gd name="T68" fmla="+- 0 1772 1679"/>
                              <a:gd name="T69" fmla="*/ T68 w 5148"/>
                              <a:gd name="T70" fmla="+- 0 1997 355"/>
                              <a:gd name="T71" fmla="*/ 1997 h 1692"/>
                              <a:gd name="T72" fmla="+- 0 6707 1679"/>
                              <a:gd name="T73" fmla="*/ T72 w 5148"/>
                              <a:gd name="T74" fmla="+- 0 1997 355"/>
                              <a:gd name="T75" fmla="*/ 1997 h 1692"/>
                              <a:gd name="T76" fmla="+- 0 6707 1679"/>
                              <a:gd name="T77" fmla="*/ T76 w 5148"/>
                              <a:gd name="T78" fmla="+- 0 2046 355"/>
                              <a:gd name="T79" fmla="*/ 2046 h 1692"/>
                              <a:gd name="T80" fmla="+- 0 6812 1679"/>
                              <a:gd name="T81" fmla="*/ T80 w 5148"/>
                              <a:gd name="T82" fmla="+- 0 1997 355"/>
                              <a:gd name="T83" fmla="*/ 1997 h 1692"/>
                              <a:gd name="T84" fmla="+- 0 6827 1679"/>
                              <a:gd name="T85" fmla="*/ T84 w 5148"/>
                              <a:gd name="T86" fmla="+- 0 1989 355"/>
                              <a:gd name="T87" fmla="*/ 1989 h 1692"/>
                              <a:gd name="T88" fmla="+- 0 6812 1679"/>
                              <a:gd name="T89" fmla="*/ T88 w 5148"/>
                              <a:gd name="T90" fmla="+- 0 1982 355"/>
                              <a:gd name="T91" fmla="*/ 1982 h 1692"/>
                              <a:gd name="T92" fmla="+- 0 6707 1679"/>
                              <a:gd name="T93" fmla="*/ T92 w 5148"/>
                              <a:gd name="T94" fmla="+- 0 1932 355"/>
                              <a:gd name="T95" fmla="*/ 1932 h 1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148" h="1692">
                                <a:moveTo>
                                  <a:pt x="1343" y="0"/>
                                </a:moveTo>
                                <a:lnTo>
                                  <a:pt x="0" y="0"/>
                                </a:lnTo>
                                <a:lnTo>
                                  <a:pt x="0" y="923"/>
                                </a:lnTo>
                                <a:lnTo>
                                  <a:pt x="1358" y="923"/>
                                </a:lnTo>
                                <a:lnTo>
                                  <a:pt x="1358" y="909"/>
                                </a:lnTo>
                                <a:lnTo>
                                  <a:pt x="15" y="909"/>
                                </a:lnTo>
                                <a:lnTo>
                                  <a:pt x="15" y="14"/>
                                </a:lnTo>
                                <a:lnTo>
                                  <a:pt x="1343" y="14"/>
                                </a:lnTo>
                                <a:lnTo>
                                  <a:pt x="1343" y="0"/>
                                </a:lnTo>
                                <a:close/>
                                <a:moveTo>
                                  <a:pt x="1358" y="0"/>
                                </a:moveTo>
                                <a:lnTo>
                                  <a:pt x="1343" y="0"/>
                                </a:lnTo>
                                <a:lnTo>
                                  <a:pt x="1343" y="909"/>
                                </a:lnTo>
                                <a:lnTo>
                                  <a:pt x="1358" y="909"/>
                                </a:lnTo>
                                <a:lnTo>
                                  <a:pt x="1358" y="0"/>
                                </a:lnTo>
                                <a:close/>
                                <a:moveTo>
                                  <a:pt x="5028" y="1577"/>
                                </a:moveTo>
                                <a:lnTo>
                                  <a:pt x="5028" y="1627"/>
                                </a:lnTo>
                                <a:lnTo>
                                  <a:pt x="93" y="1627"/>
                                </a:lnTo>
                                <a:lnTo>
                                  <a:pt x="93" y="1642"/>
                                </a:lnTo>
                                <a:lnTo>
                                  <a:pt x="5028" y="1642"/>
                                </a:lnTo>
                                <a:lnTo>
                                  <a:pt x="5028" y="1691"/>
                                </a:lnTo>
                                <a:lnTo>
                                  <a:pt x="5133" y="1642"/>
                                </a:lnTo>
                                <a:lnTo>
                                  <a:pt x="5148" y="1634"/>
                                </a:lnTo>
                                <a:lnTo>
                                  <a:pt x="5133" y="1627"/>
                                </a:lnTo>
                                <a:lnTo>
                                  <a:pt x="5028" y="15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AutoShape 45"/>
                        <wps:cNvSpPr>
                          <a:spLocks/>
                        </wps:cNvSpPr>
                        <wps:spPr bwMode="auto">
                          <a:xfrm>
                            <a:off x="509" y="1017"/>
                            <a:ext cx="412" cy="597"/>
                          </a:xfrm>
                          <a:custGeom>
                            <a:avLst/>
                            <a:gdLst>
                              <a:gd name="T0" fmla="+- 0 2458 2059"/>
                              <a:gd name="T1" fmla="*/ T0 w 412"/>
                              <a:gd name="T2" fmla="+- 0 1349 1330"/>
                              <a:gd name="T3" fmla="*/ 1349 h 597"/>
                              <a:gd name="T4" fmla="+- 0 2447 2059"/>
                              <a:gd name="T5" fmla="*/ T4 w 412"/>
                              <a:gd name="T6" fmla="+- 0 1354 1330"/>
                              <a:gd name="T7" fmla="*/ 1354 h 597"/>
                              <a:gd name="T8" fmla="+- 0 2059 2059"/>
                              <a:gd name="T9" fmla="*/ T8 w 412"/>
                              <a:gd name="T10" fmla="+- 0 1920 1330"/>
                              <a:gd name="T11" fmla="*/ 1920 h 597"/>
                              <a:gd name="T12" fmla="+- 0 2069 2059"/>
                              <a:gd name="T13" fmla="*/ T12 w 412"/>
                              <a:gd name="T14" fmla="+- 0 1926 1330"/>
                              <a:gd name="T15" fmla="*/ 1926 h 597"/>
                              <a:gd name="T16" fmla="+- 0 2457 2059"/>
                              <a:gd name="T17" fmla="*/ T16 w 412"/>
                              <a:gd name="T18" fmla="+- 0 1360 1330"/>
                              <a:gd name="T19" fmla="*/ 1360 h 597"/>
                              <a:gd name="T20" fmla="+- 0 2458 2059"/>
                              <a:gd name="T21" fmla="*/ T20 w 412"/>
                              <a:gd name="T22" fmla="+- 0 1349 1330"/>
                              <a:gd name="T23" fmla="*/ 1349 h 597"/>
                              <a:gd name="T24" fmla="+- 0 2471 2059"/>
                              <a:gd name="T25" fmla="*/ T24 w 412"/>
                              <a:gd name="T26" fmla="+- 0 1336 1330"/>
                              <a:gd name="T27" fmla="*/ 1336 h 597"/>
                              <a:gd name="T28" fmla="+- 0 2459 2059"/>
                              <a:gd name="T29" fmla="*/ T28 w 412"/>
                              <a:gd name="T30" fmla="+- 0 1336 1330"/>
                              <a:gd name="T31" fmla="*/ 1336 h 597"/>
                              <a:gd name="T32" fmla="+- 0 2470 2059"/>
                              <a:gd name="T33" fmla="*/ T32 w 412"/>
                              <a:gd name="T34" fmla="+- 0 1342 1330"/>
                              <a:gd name="T35" fmla="*/ 1342 h 597"/>
                              <a:gd name="T36" fmla="+- 0 2457 2059"/>
                              <a:gd name="T37" fmla="*/ T36 w 412"/>
                              <a:gd name="T38" fmla="+- 0 1360 1330"/>
                              <a:gd name="T39" fmla="*/ 1360 h 597"/>
                              <a:gd name="T40" fmla="+- 0 2451 2059"/>
                              <a:gd name="T41" fmla="*/ T40 w 412"/>
                              <a:gd name="T42" fmla="+- 0 1471 1330"/>
                              <a:gd name="T43" fmla="*/ 1471 h 597"/>
                              <a:gd name="T44" fmla="+- 0 2452 2059"/>
                              <a:gd name="T45" fmla="*/ T44 w 412"/>
                              <a:gd name="T46" fmla="+- 0 1474 1330"/>
                              <a:gd name="T47" fmla="*/ 1474 h 597"/>
                              <a:gd name="T48" fmla="+- 0 2453 2059"/>
                              <a:gd name="T49" fmla="*/ T48 w 412"/>
                              <a:gd name="T50" fmla="+- 0 1476 1330"/>
                              <a:gd name="T51" fmla="*/ 1476 h 597"/>
                              <a:gd name="T52" fmla="+- 0 2457 2059"/>
                              <a:gd name="T53" fmla="*/ T52 w 412"/>
                              <a:gd name="T54" fmla="+- 0 1478 1330"/>
                              <a:gd name="T55" fmla="*/ 1478 h 597"/>
                              <a:gd name="T56" fmla="+- 0 2461 2059"/>
                              <a:gd name="T57" fmla="*/ T56 w 412"/>
                              <a:gd name="T58" fmla="+- 0 1476 1330"/>
                              <a:gd name="T59" fmla="*/ 1476 h 597"/>
                              <a:gd name="T60" fmla="+- 0 2463 2059"/>
                              <a:gd name="T61" fmla="*/ T60 w 412"/>
                              <a:gd name="T62" fmla="+- 0 1474 1330"/>
                              <a:gd name="T63" fmla="*/ 1474 h 597"/>
                              <a:gd name="T64" fmla="+- 0 2463 2059"/>
                              <a:gd name="T65" fmla="*/ T64 w 412"/>
                              <a:gd name="T66" fmla="+- 0 1471 1330"/>
                              <a:gd name="T67" fmla="*/ 1471 h 597"/>
                              <a:gd name="T68" fmla="+- 0 2471 2059"/>
                              <a:gd name="T69" fmla="*/ T68 w 412"/>
                              <a:gd name="T70" fmla="+- 0 1336 1330"/>
                              <a:gd name="T71" fmla="*/ 1336 h 597"/>
                              <a:gd name="T72" fmla="+- 0 2471 2059"/>
                              <a:gd name="T73" fmla="*/ T72 w 412"/>
                              <a:gd name="T74" fmla="+- 0 1330 1330"/>
                              <a:gd name="T75" fmla="*/ 1330 h 597"/>
                              <a:gd name="T76" fmla="+- 0 2337 2059"/>
                              <a:gd name="T77" fmla="*/ T76 w 412"/>
                              <a:gd name="T78" fmla="+- 0 1394 1330"/>
                              <a:gd name="T79" fmla="*/ 1394 h 597"/>
                              <a:gd name="T80" fmla="+- 0 2336 2059"/>
                              <a:gd name="T81" fmla="*/ T80 w 412"/>
                              <a:gd name="T82" fmla="+- 0 1395 1330"/>
                              <a:gd name="T83" fmla="*/ 1395 h 597"/>
                              <a:gd name="T84" fmla="+- 0 2334 2059"/>
                              <a:gd name="T85" fmla="*/ T84 w 412"/>
                              <a:gd name="T86" fmla="+- 0 1397 1330"/>
                              <a:gd name="T87" fmla="*/ 1397 h 597"/>
                              <a:gd name="T88" fmla="+- 0 2334 2059"/>
                              <a:gd name="T89" fmla="*/ T88 w 412"/>
                              <a:gd name="T90" fmla="+- 0 1399 1330"/>
                              <a:gd name="T91" fmla="*/ 1399 h 597"/>
                              <a:gd name="T92" fmla="+- 0 2335 2059"/>
                              <a:gd name="T93" fmla="*/ T92 w 412"/>
                              <a:gd name="T94" fmla="+- 0 1401 1330"/>
                              <a:gd name="T95" fmla="*/ 1401 h 597"/>
                              <a:gd name="T96" fmla="+- 0 2336 2059"/>
                              <a:gd name="T97" fmla="*/ T96 w 412"/>
                              <a:gd name="T98" fmla="+- 0 1403 1330"/>
                              <a:gd name="T99" fmla="*/ 1403 h 597"/>
                              <a:gd name="T100" fmla="+- 0 2338 2059"/>
                              <a:gd name="T101" fmla="*/ T100 w 412"/>
                              <a:gd name="T102" fmla="+- 0 1404 1330"/>
                              <a:gd name="T103" fmla="*/ 1404 h 597"/>
                              <a:gd name="T104" fmla="+- 0 2341 2059"/>
                              <a:gd name="T105" fmla="*/ T104 w 412"/>
                              <a:gd name="T106" fmla="+- 0 1404 1330"/>
                              <a:gd name="T107" fmla="*/ 1404 h 597"/>
                              <a:gd name="T108" fmla="+- 0 2343 2059"/>
                              <a:gd name="T109" fmla="*/ T108 w 412"/>
                              <a:gd name="T110" fmla="+- 0 1403 1330"/>
                              <a:gd name="T111" fmla="*/ 1403 h 597"/>
                              <a:gd name="T112" fmla="+- 0 2447 2059"/>
                              <a:gd name="T113" fmla="*/ T112 w 412"/>
                              <a:gd name="T114" fmla="+- 0 1354 1330"/>
                              <a:gd name="T115" fmla="*/ 1354 h 597"/>
                              <a:gd name="T116" fmla="+- 0 2459 2059"/>
                              <a:gd name="T117" fmla="*/ T116 w 412"/>
                              <a:gd name="T118" fmla="+- 0 1336 1330"/>
                              <a:gd name="T119" fmla="*/ 1336 h 597"/>
                              <a:gd name="T120" fmla="+- 0 2471 2059"/>
                              <a:gd name="T121" fmla="*/ T120 w 412"/>
                              <a:gd name="T122" fmla="+- 0 1336 1330"/>
                              <a:gd name="T123" fmla="*/ 1336 h 597"/>
                              <a:gd name="T124" fmla="+- 0 2471 2059"/>
                              <a:gd name="T125" fmla="*/ T124 w 412"/>
                              <a:gd name="T126" fmla="+- 0 1330 1330"/>
                              <a:gd name="T127" fmla="*/ 1330 h 597"/>
                              <a:gd name="T128" fmla="+- 0 2464 2059"/>
                              <a:gd name="T129" fmla="*/ T128 w 412"/>
                              <a:gd name="T130" fmla="+- 0 1339 1330"/>
                              <a:gd name="T131" fmla="*/ 1339 h 597"/>
                              <a:gd name="T132" fmla="+- 0 2458 2059"/>
                              <a:gd name="T133" fmla="*/ T132 w 412"/>
                              <a:gd name="T134" fmla="+- 0 1339 1330"/>
                              <a:gd name="T135" fmla="*/ 1339 h 597"/>
                              <a:gd name="T136" fmla="+- 0 2467 2059"/>
                              <a:gd name="T137" fmla="*/ T136 w 412"/>
                              <a:gd name="T138" fmla="+- 0 1344 1330"/>
                              <a:gd name="T139" fmla="*/ 1344 h 597"/>
                              <a:gd name="T140" fmla="+- 0 2458 2059"/>
                              <a:gd name="T141" fmla="*/ T140 w 412"/>
                              <a:gd name="T142" fmla="+- 0 1349 1330"/>
                              <a:gd name="T143" fmla="*/ 1349 h 597"/>
                              <a:gd name="T144" fmla="+- 0 2457 2059"/>
                              <a:gd name="T145" fmla="*/ T144 w 412"/>
                              <a:gd name="T146" fmla="+- 0 1360 1330"/>
                              <a:gd name="T147" fmla="*/ 1360 h 597"/>
                              <a:gd name="T148" fmla="+- 0 2470 2059"/>
                              <a:gd name="T149" fmla="*/ T148 w 412"/>
                              <a:gd name="T150" fmla="+- 0 1342 1330"/>
                              <a:gd name="T151" fmla="*/ 1342 h 597"/>
                              <a:gd name="T152" fmla="+- 0 2464 2059"/>
                              <a:gd name="T153" fmla="*/ T152 w 412"/>
                              <a:gd name="T154" fmla="+- 0 1339 1330"/>
                              <a:gd name="T155" fmla="*/ 1339 h 597"/>
                              <a:gd name="T156" fmla="+- 0 2459 2059"/>
                              <a:gd name="T157" fmla="*/ T156 w 412"/>
                              <a:gd name="T158" fmla="+- 0 1336 1330"/>
                              <a:gd name="T159" fmla="*/ 1336 h 597"/>
                              <a:gd name="T160" fmla="+- 0 2447 2059"/>
                              <a:gd name="T161" fmla="*/ T160 w 412"/>
                              <a:gd name="T162" fmla="+- 0 1354 1330"/>
                              <a:gd name="T163" fmla="*/ 1354 h 597"/>
                              <a:gd name="T164" fmla="+- 0 2458 2059"/>
                              <a:gd name="T165" fmla="*/ T164 w 412"/>
                              <a:gd name="T166" fmla="+- 0 1349 1330"/>
                              <a:gd name="T167" fmla="*/ 1349 h 597"/>
                              <a:gd name="T168" fmla="+- 0 2458 2059"/>
                              <a:gd name="T169" fmla="*/ T168 w 412"/>
                              <a:gd name="T170" fmla="+- 0 1339 1330"/>
                              <a:gd name="T171" fmla="*/ 1339 h 597"/>
                              <a:gd name="T172" fmla="+- 0 2464 2059"/>
                              <a:gd name="T173" fmla="*/ T172 w 412"/>
                              <a:gd name="T174" fmla="+- 0 1339 1330"/>
                              <a:gd name="T175" fmla="*/ 1339 h 597"/>
                              <a:gd name="T176" fmla="+- 0 2459 2059"/>
                              <a:gd name="T177" fmla="*/ T176 w 412"/>
                              <a:gd name="T178" fmla="+- 0 1336 1330"/>
                              <a:gd name="T179" fmla="*/ 1336 h 597"/>
                              <a:gd name="T180" fmla="+- 0 2458 2059"/>
                              <a:gd name="T181" fmla="*/ T180 w 412"/>
                              <a:gd name="T182" fmla="+- 0 1339 1330"/>
                              <a:gd name="T183" fmla="*/ 1339 h 597"/>
                              <a:gd name="T184" fmla="+- 0 2458 2059"/>
                              <a:gd name="T185" fmla="*/ T184 w 412"/>
                              <a:gd name="T186" fmla="+- 0 1349 1330"/>
                              <a:gd name="T187" fmla="*/ 1349 h 597"/>
                              <a:gd name="T188" fmla="+- 0 2467 2059"/>
                              <a:gd name="T189" fmla="*/ T188 w 412"/>
                              <a:gd name="T190" fmla="+- 0 1344 1330"/>
                              <a:gd name="T191" fmla="*/ 1344 h 597"/>
                              <a:gd name="T192" fmla="+- 0 2458 2059"/>
                              <a:gd name="T193" fmla="*/ T192 w 412"/>
                              <a:gd name="T194" fmla="+- 0 1339 1330"/>
                              <a:gd name="T195" fmla="*/ 1339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12" h="597">
                                <a:moveTo>
                                  <a:pt x="399" y="19"/>
                                </a:moveTo>
                                <a:lnTo>
                                  <a:pt x="388" y="24"/>
                                </a:lnTo>
                                <a:lnTo>
                                  <a:pt x="0" y="590"/>
                                </a:lnTo>
                                <a:lnTo>
                                  <a:pt x="10" y="596"/>
                                </a:lnTo>
                                <a:lnTo>
                                  <a:pt x="398" y="30"/>
                                </a:lnTo>
                                <a:lnTo>
                                  <a:pt x="399" y="19"/>
                                </a:lnTo>
                                <a:close/>
                                <a:moveTo>
                                  <a:pt x="412" y="6"/>
                                </a:moveTo>
                                <a:lnTo>
                                  <a:pt x="400" y="6"/>
                                </a:lnTo>
                                <a:lnTo>
                                  <a:pt x="411" y="12"/>
                                </a:lnTo>
                                <a:lnTo>
                                  <a:pt x="398" y="30"/>
                                </a:lnTo>
                                <a:lnTo>
                                  <a:pt x="392" y="141"/>
                                </a:lnTo>
                                <a:lnTo>
                                  <a:pt x="393" y="144"/>
                                </a:lnTo>
                                <a:lnTo>
                                  <a:pt x="394" y="146"/>
                                </a:lnTo>
                                <a:lnTo>
                                  <a:pt x="398" y="148"/>
                                </a:lnTo>
                                <a:lnTo>
                                  <a:pt x="402" y="146"/>
                                </a:lnTo>
                                <a:lnTo>
                                  <a:pt x="404" y="144"/>
                                </a:lnTo>
                                <a:lnTo>
                                  <a:pt x="404" y="141"/>
                                </a:lnTo>
                                <a:lnTo>
                                  <a:pt x="412" y="6"/>
                                </a:lnTo>
                                <a:close/>
                                <a:moveTo>
                                  <a:pt x="412" y="0"/>
                                </a:moveTo>
                                <a:lnTo>
                                  <a:pt x="278" y="64"/>
                                </a:lnTo>
                                <a:lnTo>
                                  <a:pt x="277" y="65"/>
                                </a:lnTo>
                                <a:lnTo>
                                  <a:pt x="275" y="67"/>
                                </a:lnTo>
                                <a:lnTo>
                                  <a:pt x="275" y="69"/>
                                </a:lnTo>
                                <a:lnTo>
                                  <a:pt x="276" y="71"/>
                                </a:lnTo>
                                <a:lnTo>
                                  <a:pt x="277" y="73"/>
                                </a:lnTo>
                                <a:lnTo>
                                  <a:pt x="279" y="74"/>
                                </a:lnTo>
                                <a:lnTo>
                                  <a:pt x="282" y="74"/>
                                </a:lnTo>
                                <a:lnTo>
                                  <a:pt x="284" y="73"/>
                                </a:lnTo>
                                <a:lnTo>
                                  <a:pt x="388" y="24"/>
                                </a:lnTo>
                                <a:lnTo>
                                  <a:pt x="400" y="6"/>
                                </a:lnTo>
                                <a:lnTo>
                                  <a:pt x="412" y="6"/>
                                </a:lnTo>
                                <a:lnTo>
                                  <a:pt x="412" y="0"/>
                                </a:lnTo>
                                <a:close/>
                                <a:moveTo>
                                  <a:pt x="405" y="9"/>
                                </a:moveTo>
                                <a:lnTo>
                                  <a:pt x="399" y="9"/>
                                </a:lnTo>
                                <a:lnTo>
                                  <a:pt x="408" y="14"/>
                                </a:lnTo>
                                <a:lnTo>
                                  <a:pt x="399" y="19"/>
                                </a:lnTo>
                                <a:lnTo>
                                  <a:pt x="398" y="30"/>
                                </a:lnTo>
                                <a:lnTo>
                                  <a:pt x="411" y="12"/>
                                </a:lnTo>
                                <a:lnTo>
                                  <a:pt x="405" y="9"/>
                                </a:lnTo>
                                <a:close/>
                                <a:moveTo>
                                  <a:pt x="400" y="6"/>
                                </a:moveTo>
                                <a:lnTo>
                                  <a:pt x="388" y="24"/>
                                </a:lnTo>
                                <a:lnTo>
                                  <a:pt x="399" y="19"/>
                                </a:lnTo>
                                <a:lnTo>
                                  <a:pt x="399" y="9"/>
                                </a:lnTo>
                                <a:lnTo>
                                  <a:pt x="405" y="9"/>
                                </a:lnTo>
                                <a:lnTo>
                                  <a:pt x="400" y="6"/>
                                </a:lnTo>
                                <a:close/>
                                <a:moveTo>
                                  <a:pt x="399" y="9"/>
                                </a:moveTo>
                                <a:lnTo>
                                  <a:pt x="399" y="19"/>
                                </a:lnTo>
                                <a:lnTo>
                                  <a:pt x="408" y="14"/>
                                </a:lnTo>
                                <a:lnTo>
                                  <a:pt x="399" y="9"/>
                                </a:lnTo>
                                <a:close/>
                              </a:path>
                            </a:pathLst>
                          </a:custGeom>
                          <a:solidFill>
                            <a:srgbClr val="5B9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AutoShape 46"/>
                        <wps:cNvSpPr>
                          <a:spLocks/>
                        </wps:cNvSpPr>
                        <wps:spPr bwMode="auto">
                          <a:xfrm>
                            <a:off x="1591" y="43"/>
                            <a:ext cx="1358" cy="923"/>
                          </a:xfrm>
                          <a:custGeom>
                            <a:avLst/>
                            <a:gdLst>
                              <a:gd name="T0" fmla="+- 0 4499 3141"/>
                              <a:gd name="T1" fmla="*/ T0 w 1358"/>
                              <a:gd name="T2" fmla="+- 0 355 355"/>
                              <a:gd name="T3" fmla="*/ 355 h 923"/>
                              <a:gd name="T4" fmla="+- 0 3141 3141"/>
                              <a:gd name="T5" fmla="*/ T4 w 1358"/>
                              <a:gd name="T6" fmla="+- 0 355 355"/>
                              <a:gd name="T7" fmla="*/ 355 h 923"/>
                              <a:gd name="T8" fmla="+- 0 3141 3141"/>
                              <a:gd name="T9" fmla="*/ T8 w 1358"/>
                              <a:gd name="T10" fmla="+- 0 1278 355"/>
                              <a:gd name="T11" fmla="*/ 1278 h 923"/>
                              <a:gd name="T12" fmla="+- 0 4499 3141"/>
                              <a:gd name="T13" fmla="*/ T12 w 1358"/>
                              <a:gd name="T14" fmla="+- 0 1278 355"/>
                              <a:gd name="T15" fmla="*/ 1278 h 923"/>
                              <a:gd name="T16" fmla="+- 0 4499 3141"/>
                              <a:gd name="T17" fmla="*/ T16 w 1358"/>
                              <a:gd name="T18" fmla="+- 0 1270 355"/>
                              <a:gd name="T19" fmla="*/ 1270 h 923"/>
                              <a:gd name="T20" fmla="+- 0 3156 3141"/>
                              <a:gd name="T21" fmla="*/ T20 w 1358"/>
                              <a:gd name="T22" fmla="+- 0 1270 355"/>
                              <a:gd name="T23" fmla="*/ 1270 h 923"/>
                              <a:gd name="T24" fmla="+- 0 3148 3141"/>
                              <a:gd name="T25" fmla="*/ T24 w 1358"/>
                              <a:gd name="T26" fmla="+- 0 1264 355"/>
                              <a:gd name="T27" fmla="*/ 1264 h 923"/>
                              <a:gd name="T28" fmla="+- 0 3156 3141"/>
                              <a:gd name="T29" fmla="*/ T28 w 1358"/>
                              <a:gd name="T30" fmla="+- 0 1264 355"/>
                              <a:gd name="T31" fmla="*/ 1264 h 923"/>
                              <a:gd name="T32" fmla="+- 0 3156 3141"/>
                              <a:gd name="T33" fmla="*/ T32 w 1358"/>
                              <a:gd name="T34" fmla="+- 0 369 355"/>
                              <a:gd name="T35" fmla="*/ 369 h 923"/>
                              <a:gd name="T36" fmla="+- 0 3148 3141"/>
                              <a:gd name="T37" fmla="*/ T36 w 1358"/>
                              <a:gd name="T38" fmla="+- 0 369 355"/>
                              <a:gd name="T39" fmla="*/ 369 h 923"/>
                              <a:gd name="T40" fmla="+- 0 3156 3141"/>
                              <a:gd name="T41" fmla="*/ T40 w 1358"/>
                              <a:gd name="T42" fmla="+- 0 362 355"/>
                              <a:gd name="T43" fmla="*/ 362 h 923"/>
                              <a:gd name="T44" fmla="+- 0 4499 3141"/>
                              <a:gd name="T45" fmla="*/ T44 w 1358"/>
                              <a:gd name="T46" fmla="+- 0 362 355"/>
                              <a:gd name="T47" fmla="*/ 362 h 923"/>
                              <a:gd name="T48" fmla="+- 0 4499 3141"/>
                              <a:gd name="T49" fmla="*/ T48 w 1358"/>
                              <a:gd name="T50" fmla="+- 0 355 355"/>
                              <a:gd name="T51" fmla="*/ 355 h 923"/>
                              <a:gd name="T52" fmla="+- 0 3156 3141"/>
                              <a:gd name="T53" fmla="*/ T52 w 1358"/>
                              <a:gd name="T54" fmla="+- 0 1264 355"/>
                              <a:gd name="T55" fmla="*/ 1264 h 923"/>
                              <a:gd name="T56" fmla="+- 0 3148 3141"/>
                              <a:gd name="T57" fmla="*/ T56 w 1358"/>
                              <a:gd name="T58" fmla="+- 0 1264 355"/>
                              <a:gd name="T59" fmla="*/ 1264 h 923"/>
                              <a:gd name="T60" fmla="+- 0 3156 3141"/>
                              <a:gd name="T61" fmla="*/ T60 w 1358"/>
                              <a:gd name="T62" fmla="+- 0 1270 355"/>
                              <a:gd name="T63" fmla="*/ 1270 h 923"/>
                              <a:gd name="T64" fmla="+- 0 3156 3141"/>
                              <a:gd name="T65" fmla="*/ T64 w 1358"/>
                              <a:gd name="T66" fmla="+- 0 1264 355"/>
                              <a:gd name="T67" fmla="*/ 1264 h 923"/>
                              <a:gd name="T68" fmla="+- 0 4484 3141"/>
                              <a:gd name="T69" fmla="*/ T68 w 1358"/>
                              <a:gd name="T70" fmla="+- 0 1264 355"/>
                              <a:gd name="T71" fmla="*/ 1264 h 923"/>
                              <a:gd name="T72" fmla="+- 0 3156 3141"/>
                              <a:gd name="T73" fmla="*/ T72 w 1358"/>
                              <a:gd name="T74" fmla="+- 0 1264 355"/>
                              <a:gd name="T75" fmla="*/ 1264 h 923"/>
                              <a:gd name="T76" fmla="+- 0 3156 3141"/>
                              <a:gd name="T77" fmla="*/ T76 w 1358"/>
                              <a:gd name="T78" fmla="+- 0 1270 355"/>
                              <a:gd name="T79" fmla="*/ 1270 h 923"/>
                              <a:gd name="T80" fmla="+- 0 4484 3141"/>
                              <a:gd name="T81" fmla="*/ T80 w 1358"/>
                              <a:gd name="T82" fmla="+- 0 1270 355"/>
                              <a:gd name="T83" fmla="*/ 1270 h 923"/>
                              <a:gd name="T84" fmla="+- 0 4484 3141"/>
                              <a:gd name="T85" fmla="*/ T84 w 1358"/>
                              <a:gd name="T86" fmla="+- 0 1264 355"/>
                              <a:gd name="T87" fmla="*/ 1264 h 923"/>
                              <a:gd name="T88" fmla="+- 0 4484 3141"/>
                              <a:gd name="T89" fmla="*/ T88 w 1358"/>
                              <a:gd name="T90" fmla="+- 0 362 355"/>
                              <a:gd name="T91" fmla="*/ 362 h 923"/>
                              <a:gd name="T92" fmla="+- 0 4484 3141"/>
                              <a:gd name="T93" fmla="*/ T92 w 1358"/>
                              <a:gd name="T94" fmla="+- 0 1270 355"/>
                              <a:gd name="T95" fmla="*/ 1270 h 923"/>
                              <a:gd name="T96" fmla="+- 0 4491 3141"/>
                              <a:gd name="T97" fmla="*/ T96 w 1358"/>
                              <a:gd name="T98" fmla="+- 0 1264 355"/>
                              <a:gd name="T99" fmla="*/ 1264 h 923"/>
                              <a:gd name="T100" fmla="+- 0 4499 3141"/>
                              <a:gd name="T101" fmla="*/ T100 w 1358"/>
                              <a:gd name="T102" fmla="+- 0 1264 355"/>
                              <a:gd name="T103" fmla="*/ 1264 h 923"/>
                              <a:gd name="T104" fmla="+- 0 4499 3141"/>
                              <a:gd name="T105" fmla="*/ T104 w 1358"/>
                              <a:gd name="T106" fmla="+- 0 369 355"/>
                              <a:gd name="T107" fmla="*/ 369 h 923"/>
                              <a:gd name="T108" fmla="+- 0 4491 3141"/>
                              <a:gd name="T109" fmla="*/ T108 w 1358"/>
                              <a:gd name="T110" fmla="+- 0 369 355"/>
                              <a:gd name="T111" fmla="*/ 369 h 923"/>
                              <a:gd name="T112" fmla="+- 0 4484 3141"/>
                              <a:gd name="T113" fmla="*/ T112 w 1358"/>
                              <a:gd name="T114" fmla="+- 0 362 355"/>
                              <a:gd name="T115" fmla="*/ 362 h 923"/>
                              <a:gd name="T116" fmla="+- 0 4499 3141"/>
                              <a:gd name="T117" fmla="*/ T116 w 1358"/>
                              <a:gd name="T118" fmla="+- 0 1264 355"/>
                              <a:gd name="T119" fmla="*/ 1264 h 923"/>
                              <a:gd name="T120" fmla="+- 0 4491 3141"/>
                              <a:gd name="T121" fmla="*/ T120 w 1358"/>
                              <a:gd name="T122" fmla="+- 0 1264 355"/>
                              <a:gd name="T123" fmla="*/ 1264 h 923"/>
                              <a:gd name="T124" fmla="+- 0 4484 3141"/>
                              <a:gd name="T125" fmla="*/ T124 w 1358"/>
                              <a:gd name="T126" fmla="+- 0 1270 355"/>
                              <a:gd name="T127" fmla="*/ 1270 h 923"/>
                              <a:gd name="T128" fmla="+- 0 4499 3141"/>
                              <a:gd name="T129" fmla="*/ T128 w 1358"/>
                              <a:gd name="T130" fmla="+- 0 1270 355"/>
                              <a:gd name="T131" fmla="*/ 1270 h 923"/>
                              <a:gd name="T132" fmla="+- 0 4499 3141"/>
                              <a:gd name="T133" fmla="*/ T132 w 1358"/>
                              <a:gd name="T134" fmla="+- 0 1264 355"/>
                              <a:gd name="T135" fmla="*/ 1264 h 923"/>
                              <a:gd name="T136" fmla="+- 0 3156 3141"/>
                              <a:gd name="T137" fmla="*/ T136 w 1358"/>
                              <a:gd name="T138" fmla="+- 0 362 355"/>
                              <a:gd name="T139" fmla="*/ 362 h 923"/>
                              <a:gd name="T140" fmla="+- 0 3148 3141"/>
                              <a:gd name="T141" fmla="*/ T140 w 1358"/>
                              <a:gd name="T142" fmla="+- 0 369 355"/>
                              <a:gd name="T143" fmla="*/ 369 h 923"/>
                              <a:gd name="T144" fmla="+- 0 3156 3141"/>
                              <a:gd name="T145" fmla="*/ T144 w 1358"/>
                              <a:gd name="T146" fmla="+- 0 369 355"/>
                              <a:gd name="T147" fmla="*/ 369 h 923"/>
                              <a:gd name="T148" fmla="+- 0 3156 3141"/>
                              <a:gd name="T149" fmla="*/ T148 w 1358"/>
                              <a:gd name="T150" fmla="+- 0 362 355"/>
                              <a:gd name="T151" fmla="*/ 362 h 923"/>
                              <a:gd name="T152" fmla="+- 0 4484 3141"/>
                              <a:gd name="T153" fmla="*/ T152 w 1358"/>
                              <a:gd name="T154" fmla="+- 0 362 355"/>
                              <a:gd name="T155" fmla="*/ 362 h 923"/>
                              <a:gd name="T156" fmla="+- 0 3156 3141"/>
                              <a:gd name="T157" fmla="*/ T156 w 1358"/>
                              <a:gd name="T158" fmla="+- 0 362 355"/>
                              <a:gd name="T159" fmla="*/ 362 h 923"/>
                              <a:gd name="T160" fmla="+- 0 3156 3141"/>
                              <a:gd name="T161" fmla="*/ T160 w 1358"/>
                              <a:gd name="T162" fmla="+- 0 369 355"/>
                              <a:gd name="T163" fmla="*/ 369 h 923"/>
                              <a:gd name="T164" fmla="+- 0 4484 3141"/>
                              <a:gd name="T165" fmla="*/ T164 w 1358"/>
                              <a:gd name="T166" fmla="+- 0 369 355"/>
                              <a:gd name="T167" fmla="*/ 369 h 923"/>
                              <a:gd name="T168" fmla="+- 0 4484 3141"/>
                              <a:gd name="T169" fmla="*/ T168 w 1358"/>
                              <a:gd name="T170" fmla="+- 0 362 355"/>
                              <a:gd name="T171" fmla="*/ 362 h 923"/>
                              <a:gd name="T172" fmla="+- 0 4499 3141"/>
                              <a:gd name="T173" fmla="*/ T172 w 1358"/>
                              <a:gd name="T174" fmla="+- 0 362 355"/>
                              <a:gd name="T175" fmla="*/ 362 h 923"/>
                              <a:gd name="T176" fmla="+- 0 4484 3141"/>
                              <a:gd name="T177" fmla="*/ T176 w 1358"/>
                              <a:gd name="T178" fmla="+- 0 362 355"/>
                              <a:gd name="T179" fmla="*/ 362 h 923"/>
                              <a:gd name="T180" fmla="+- 0 4491 3141"/>
                              <a:gd name="T181" fmla="*/ T180 w 1358"/>
                              <a:gd name="T182" fmla="+- 0 369 355"/>
                              <a:gd name="T183" fmla="*/ 369 h 923"/>
                              <a:gd name="T184" fmla="+- 0 4499 3141"/>
                              <a:gd name="T185" fmla="*/ T184 w 1358"/>
                              <a:gd name="T186" fmla="+- 0 369 355"/>
                              <a:gd name="T187" fmla="*/ 369 h 923"/>
                              <a:gd name="T188" fmla="+- 0 4499 3141"/>
                              <a:gd name="T189" fmla="*/ T188 w 1358"/>
                              <a:gd name="T190" fmla="+- 0 362 355"/>
                              <a:gd name="T191" fmla="*/ 362 h 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58" h="923">
                                <a:moveTo>
                                  <a:pt x="1358" y="0"/>
                                </a:moveTo>
                                <a:lnTo>
                                  <a:pt x="0" y="0"/>
                                </a:lnTo>
                                <a:lnTo>
                                  <a:pt x="0" y="923"/>
                                </a:lnTo>
                                <a:lnTo>
                                  <a:pt x="1358" y="923"/>
                                </a:lnTo>
                                <a:lnTo>
                                  <a:pt x="1358" y="915"/>
                                </a:lnTo>
                                <a:lnTo>
                                  <a:pt x="15" y="915"/>
                                </a:lnTo>
                                <a:lnTo>
                                  <a:pt x="7" y="909"/>
                                </a:lnTo>
                                <a:lnTo>
                                  <a:pt x="15" y="909"/>
                                </a:lnTo>
                                <a:lnTo>
                                  <a:pt x="15" y="14"/>
                                </a:lnTo>
                                <a:lnTo>
                                  <a:pt x="7" y="14"/>
                                </a:lnTo>
                                <a:lnTo>
                                  <a:pt x="15" y="7"/>
                                </a:lnTo>
                                <a:lnTo>
                                  <a:pt x="1358" y="7"/>
                                </a:lnTo>
                                <a:lnTo>
                                  <a:pt x="1358" y="0"/>
                                </a:lnTo>
                                <a:close/>
                                <a:moveTo>
                                  <a:pt x="15" y="909"/>
                                </a:moveTo>
                                <a:lnTo>
                                  <a:pt x="7" y="909"/>
                                </a:lnTo>
                                <a:lnTo>
                                  <a:pt x="15" y="915"/>
                                </a:lnTo>
                                <a:lnTo>
                                  <a:pt x="15" y="909"/>
                                </a:lnTo>
                                <a:close/>
                                <a:moveTo>
                                  <a:pt x="1343" y="909"/>
                                </a:moveTo>
                                <a:lnTo>
                                  <a:pt x="15" y="909"/>
                                </a:lnTo>
                                <a:lnTo>
                                  <a:pt x="15" y="915"/>
                                </a:lnTo>
                                <a:lnTo>
                                  <a:pt x="1343" y="915"/>
                                </a:lnTo>
                                <a:lnTo>
                                  <a:pt x="1343" y="909"/>
                                </a:lnTo>
                                <a:close/>
                                <a:moveTo>
                                  <a:pt x="1343" y="7"/>
                                </a:moveTo>
                                <a:lnTo>
                                  <a:pt x="1343" y="915"/>
                                </a:lnTo>
                                <a:lnTo>
                                  <a:pt x="1350" y="909"/>
                                </a:lnTo>
                                <a:lnTo>
                                  <a:pt x="1358" y="909"/>
                                </a:lnTo>
                                <a:lnTo>
                                  <a:pt x="1358" y="14"/>
                                </a:lnTo>
                                <a:lnTo>
                                  <a:pt x="1350" y="14"/>
                                </a:lnTo>
                                <a:lnTo>
                                  <a:pt x="1343" y="7"/>
                                </a:lnTo>
                                <a:close/>
                                <a:moveTo>
                                  <a:pt x="1358" y="909"/>
                                </a:moveTo>
                                <a:lnTo>
                                  <a:pt x="1350" y="909"/>
                                </a:lnTo>
                                <a:lnTo>
                                  <a:pt x="1343" y="915"/>
                                </a:lnTo>
                                <a:lnTo>
                                  <a:pt x="1358" y="915"/>
                                </a:lnTo>
                                <a:lnTo>
                                  <a:pt x="1358" y="909"/>
                                </a:lnTo>
                                <a:close/>
                                <a:moveTo>
                                  <a:pt x="15" y="7"/>
                                </a:moveTo>
                                <a:lnTo>
                                  <a:pt x="7" y="14"/>
                                </a:lnTo>
                                <a:lnTo>
                                  <a:pt x="15" y="14"/>
                                </a:lnTo>
                                <a:lnTo>
                                  <a:pt x="15" y="7"/>
                                </a:lnTo>
                                <a:close/>
                                <a:moveTo>
                                  <a:pt x="1343" y="7"/>
                                </a:moveTo>
                                <a:lnTo>
                                  <a:pt x="15" y="7"/>
                                </a:lnTo>
                                <a:lnTo>
                                  <a:pt x="15" y="14"/>
                                </a:lnTo>
                                <a:lnTo>
                                  <a:pt x="1343" y="14"/>
                                </a:lnTo>
                                <a:lnTo>
                                  <a:pt x="1343" y="7"/>
                                </a:lnTo>
                                <a:close/>
                                <a:moveTo>
                                  <a:pt x="1358" y="7"/>
                                </a:moveTo>
                                <a:lnTo>
                                  <a:pt x="1343" y="7"/>
                                </a:lnTo>
                                <a:lnTo>
                                  <a:pt x="1350" y="14"/>
                                </a:lnTo>
                                <a:lnTo>
                                  <a:pt x="1358" y="14"/>
                                </a:lnTo>
                                <a:lnTo>
                                  <a:pt x="135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AutoShape 47"/>
                        <wps:cNvSpPr>
                          <a:spLocks/>
                        </wps:cNvSpPr>
                        <wps:spPr bwMode="auto">
                          <a:xfrm>
                            <a:off x="1885" y="1022"/>
                            <a:ext cx="412" cy="597"/>
                          </a:xfrm>
                          <a:custGeom>
                            <a:avLst/>
                            <a:gdLst>
                              <a:gd name="T0" fmla="+- 0 3834 3435"/>
                              <a:gd name="T1" fmla="*/ T0 w 412"/>
                              <a:gd name="T2" fmla="+- 0 1354 1334"/>
                              <a:gd name="T3" fmla="*/ 1354 h 597"/>
                              <a:gd name="T4" fmla="+- 0 3823 3435"/>
                              <a:gd name="T5" fmla="*/ T4 w 412"/>
                              <a:gd name="T6" fmla="+- 0 1358 1334"/>
                              <a:gd name="T7" fmla="*/ 1358 h 597"/>
                              <a:gd name="T8" fmla="+- 0 3435 3435"/>
                              <a:gd name="T9" fmla="*/ T8 w 412"/>
                              <a:gd name="T10" fmla="+- 0 1925 1334"/>
                              <a:gd name="T11" fmla="*/ 1925 h 597"/>
                              <a:gd name="T12" fmla="+- 0 3445 3435"/>
                              <a:gd name="T13" fmla="*/ T12 w 412"/>
                              <a:gd name="T14" fmla="+- 0 1931 1334"/>
                              <a:gd name="T15" fmla="*/ 1931 h 597"/>
                              <a:gd name="T16" fmla="+- 0 3833 3435"/>
                              <a:gd name="T17" fmla="*/ T16 w 412"/>
                              <a:gd name="T18" fmla="+- 0 1365 1334"/>
                              <a:gd name="T19" fmla="*/ 1365 h 597"/>
                              <a:gd name="T20" fmla="+- 0 3834 3435"/>
                              <a:gd name="T21" fmla="*/ T20 w 412"/>
                              <a:gd name="T22" fmla="+- 0 1354 1334"/>
                              <a:gd name="T23" fmla="*/ 1354 h 597"/>
                              <a:gd name="T24" fmla="+- 0 3847 3435"/>
                              <a:gd name="T25" fmla="*/ T24 w 412"/>
                              <a:gd name="T26" fmla="+- 0 1341 1334"/>
                              <a:gd name="T27" fmla="*/ 1341 h 597"/>
                              <a:gd name="T28" fmla="+- 0 3835 3435"/>
                              <a:gd name="T29" fmla="*/ T28 w 412"/>
                              <a:gd name="T30" fmla="+- 0 1341 1334"/>
                              <a:gd name="T31" fmla="*/ 1341 h 597"/>
                              <a:gd name="T32" fmla="+- 0 3846 3435"/>
                              <a:gd name="T33" fmla="*/ T32 w 412"/>
                              <a:gd name="T34" fmla="+- 0 1347 1334"/>
                              <a:gd name="T35" fmla="*/ 1347 h 597"/>
                              <a:gd name="T36" fmla="+- 0 3833 3435"/>
                              <a:gd name="T37" fmla="*/ T36 w 412"/>
                              <a:gd name="T38" fmla="+- 0 1365 1334"/>
                              <a:gd name="T39" fmla="*/ 1365 h 597"/>
                              <a:gd name="T40" fmla="+- 0 3827 3435"/>
                              <a:gd name="T41" fmla="*/ T40 w 412"/>
                              <a:gd name="T42" fmla="+- 0 1476 1334"/>
                              <a:gd name="T43" fmla="*/ 1476 h 597"/>
                              <a:gd name="T44" fmla="+- 0 3828 3435"/>
                              <a:gd name="T45" fmla="*/ T44 w 412"/>
                              <a:gd name="T46" fmla="+- 0 1479 1334"/>
                              <a:gd name="T47" fmla="*/ 1479 h 597"/>
                              <a:gd name="T48" fmla="+- 0 3829 3435"/>
                              <a:gd name="T49" fmla="*/ T48 w 412"/>
                              <a:gd name="T50" fmla="+- 0 1481 1334"/>
                              <a:gd name="T51" fmla="*/ 1481 h 597"/>
                              <a:gd name="T52" fmla="+- 0 3833 3435"/>
                              <a:gd name="T53" fmla="*/ T52 w 412"/>
                              <a:gd name="T54" fmla="+- 0 1483 1334"/>
                              <a:gd name="T55" fmla="*/ 1483 h 597"/>
                              <a:gd name="T56" fmla="+- 0 3837 3435"/>
                              <a:gd name="T57" fmla="*/ T56 w 412"/>
                              <a:gd name="T58" fmla="+- 0 1481 1334"/>
                              <a:gd name="T59" fmla="*/ 1481 h 597"/>
                              <a:gd name="T60" fmla="+- 0 3839 3435"/>
                              <a:gd name="T61" fmla="*/ T60 w 412"/>
                              <a:gd name="T62" fmla="+- 0 1479 1334"/>
                              <a:gd name="T63" fmla="*/ 1479 h 597"/>
                              <a:gd name="T64" fmla="+- 0 3839 3435"/>
                              <a:gd name="T65" fmla="*/ T64 w 412"/>
                              <a:gd name="T66" fmla="+- 0 1476 1334"/>
                              <a:gd name="T67" fmla="*/ 1476 h 597"/>
                              <a:gd name="T68" fmla="+- 0 3847 3435"/>
                              <a:gd name="T69" fmla="*/ T68 w 412"/>
                              <a:gd name="T70" fmla="+- 0 1341 1334"/>
                              <a:gd name="T71" fmla="*/ 1341 h 597"/>
                              <a:gd name="T72" fmla="+- 0 3847 3435"/>
                              <a:gd name="T73" fmla="*/ T72 w 412"/>
                              <a:gd name="T74" fmla="+- 0 1334 1334"/>
                              <a:gd name="T75" fmla="*/ 1334 h 597"/>
                              <a:gd name="T76" fmla="+- 0 3713 3435"/>
                              <a:gd name="T77" fmla="*/ T76 w 412"/>
                              <a:gd name="T78" fmla="+- 0 1399 1334"/>
                              <a:gd name="T79" fmla="*/ 1399 h 597"/>
                              <a:gd name="T80" fmla="+- 0 3712 3435"/>
                              <a:gd name="T81" fmla="*/ T80 w 412"/>
                              <a:gd name="T82" fmla="+- 0 1399 1334"/>
                              <a:gd name="T83" fmla="*/ 1399 h 597"/>
                              <a:gd name="T84" fmla="+- 0 3710 3435"/>
                              <a:gd name="T85" fmla="*/ T84 w 412"/>
                              <a:gd name="T86" fmla="+- 0 1401 1334"/>
                              <a:gd name="T87" fmla="*/ 1401 h 597"/>
                              <a:gd name="T88" fmla="+- 0 3710 3435"/>
                              <a:gd name="T89" fmla="*/ T88 w 412"/>
                              <a:gd name="T90" fmla="+- 0 1403 1334"/>
                              <a:gd name="T91" fmla="*/ 1403 h 597"/>
                              <a:gd name="T92" fmla="+- 0 3711 3435"/>
                              <a:gd name="T93" fmla="*/ T92 w 412"/>
                              <a:gd name="T94" fmla="+- 0 1406 1334"/>
                              <a:gd name="T95" fmla="*/ 1406 h 597"/>
                              <a:gd name="T96" fmla="+- 0 3712 3435"/>
                              <a:gd name="T97" fmla="*/ T96 w 412"/>
                              <a:gd name="T98" fmla="+- 0 1408 1334"/>
                              <a:gd name="T99" fmla="*/ 1408 h 597"/>
                              <a:gd name="T100" fmla="+- 0 3714 3435"/>
                              <a:gd name="T101" fmla="*/ T100 w 412"/>
                              <a:gd name="T102" fmla="+- 0 1409 1334"/>
                              <a:gd name="T103" fmla="*/ 1409 h 597"/>
                              <a:gd name="T104" fmla="+- 0 3717 3435"/>
                              <a:gd name="T105" fmla="*/ T104 w 412"/>
                              <a:gd name="T106" fmla="+- 0 1409 1334"/>
                              <a:gd name="T107" fmla="*/ 1409 h 597"/>
                              <a:gd name="T108" fmla="+- 0 3719 3435"/>
                              <a:gd name="T109" fmla="*/ T108 w 412"/>
                              <a:gd name="T110" fmla="+- 0 1408 1334"/>
                              <a:gd name="T111" fmla="*/ 1408 h 597"/>
                              <a:gd name="T112" fmla="+- 0 3823 3435"/>
                              <a:gd name="T113" fmla="*/ T112 w 412"/>
                              <a:gd name="T114" fmla="+- 0 1358 1334"/>
                              <a:gd name="T115" fmla="*/ 1358 h 597"/>
                              <a:gd name="T116" fmla="+- 0 3835 3435"/>
                              <a:gd name="T117" fmla="*/ T116 w 412"/>
                              <a:gd name="T118" fmla="+- 0 1341 1334"/>
                              <a:gd name="T119" fmla="*/ 1341 h 597"/>
                              <a:gd name="T120" fmla="+- 0 3847 3435"/>
                              <a:gd name="T121" fmla="*/ T120 w 412"/>
                              <a:gd name="T122" fmla="+- 0 1341 1334"/>
                              <a:gd name="T123" fmla="*/ 1341 h 597"/>
                              <a:gd name="T124" fmla="+- 0 3847 3435"/>
                              <a:gd name="T125" fmla="*/ T124 w 412"/>
                              <a:gd name="T126" fmla="+- 0 1334 1334"/>
                              <a:gd name="T127" fmla="*/ 1334 h 597"/>
                              <a:gd name="T128" fmla="+- 0 3840 3435"/>
                              <a:gd name="T129" fmla="*/ T128 w 412"/>
                              <a:gd name="T130" fmla="+- 0 1344 1334"/>
                              <a:gd name="T131" fmla="*/ 1344 h 597"/>
                              <a:gd name="T132" fmla="+- 0 3834 3435"/>
                              <a:gd name="T133" fmla="*/ T132 w 412"/>
                              <a:gd name="T134" fmla="+- 0 1344 1334"/>
                              <a:gd name="T135" fmla="*/ 1344 h 597"/>
                              <a:gd name="T136" fmla="+- 0 3843 3435"/>
                              <a:gd name="T137" fmla="*/ T136 w 412"/>
                              <a:gd name="T138" fmla="+- 0 1349 1334"/>
                              <a:gd name="T139" fmla="*/ 1349 h 597"/>
                              <a:gd name="T140" fmla="+- 0 3834 3435"/>
                              <a:gd name="T141" fmla="*/ T140 w 412"/>
                              <a:gd name="T142" fmla="+- 0 1354 1334"/>
                              <a:gd name="T143" fmla="*/ 1354 h 597"/>
                              <a:gd name="T144" fmla="+- 0 3833 3435"/>
                              <a:gd name="T145" fmla="*/ T144 w 412"/>
                              <a:gd name="T146" fmla="+- 0 1365 1334"/>
                              <a:gd name="T147" fmla="*/ 1365 h 597"/>
                              <a:gd name="T148" fmla="+- 0 3846 3435"/>
                              <a:gd name="T149" fmla="*/ T148 w 412"/>
                              <a:gd name="T150" fmla="+- 0 1347 1334"/>
                              <a:gd name="T151" fmla="*/ 1347 h 597"/>
                              <a:gd name="T152" fmla="+- 0 3840 3435"/>
                              <a:gd name="T153" fmla="*/ T152 w 412"/>
                              <a:gd name="T154" fmla="+- 0 1344 1334"/>
                              <a:gd name="T155" fmla="*/ 1344 h 597"/>
                              <a:gd name="T156" fmla="+- 0 3835 3435"/>
                              <a:gd name="T157" fmla="*/ T156 w 412"/>
                              <a:gd name="T158" fmla="+- 0 1341 1334"/>
                              <a:gd name="T159" fmla="*/ 1341 h 597"/>
                              <a:gd name="T160" fmla="+- 0 3823 3435"/>
                              <a:gd name="T161" fmla="*/ T160 w 412"/>
                              <a:gd name="T162" fmla="+- 0 1358 1334"/>
                              <a:gd name="T163" fmla="*/ 1358 h 597"/>
                              <a:gd name="T164" fmla="+- 0 3834 3435"/>
                              <a:gd name="T165" fmla="*/ T164 w 412"/>
                              <a:gd name="T166" fmla="+- 0 1354 1334"/>
                              <a:gd name="T167" fmla="*/ 1354 h 597"/>
                              <a:gd name="T168" fmla="+- 0 3834 3435"/>
                              <a:gd name="T169" fmla="*/ T168 w 412"/>
                              <a:gd name="T170" fmla="+- 0 1344 1334"/>
                              <a:gd name="T171" fmla="*/ 1344 h 597"/>
                              <a:gd name="T172" fmla="+- 0 3840 3435"/>
                              <a:gd name="T173" fmla="*/ T172 w 412"/>
                              <a:gd name="T174" fmla="+- 0 1344 1334"/>
                              <a:gd name="T175" fmla="*/ 1344 h 597"/>
                              <a:gd name="T176" fmla="+- 0 3835 3435"/>
                              <a:gd name="T177" fmla="*/ T176 w 412"/>
                              <a:gd name="T178" fmla="+- 0 1341 1334"/>
                              <a:gd name="T179" fmla="*/ 1341 h 597"/>
                              <a:gd name="T180" fmla="+- 0 3834 3435"/>
                              <a:gd name="T181" fmla="*/ T180 w 412"/>
                              <a:gd name="T182" fmla="+- 0 1344 1334"/>
                              <a:gd name="T183" fmla="*/ 1344 h 597"/>
                              <a:gd name="T184" fmla="+- 0 3834 3435"/>
                              <a:gd name="T185" fmla="*/ T184 w 412"/>
                              <a:gd name="T186" fmla="+- 0 1354 1334"/>
                              <a:gd name="T187" fmla="*/ 1354 h 597"/>
                              <a:gd name="T188" fmla="+- 0 3843 3435"/>
                              <a:gd name="T189" fmla="*/ T188 w 412"/>
                              <a:gd name="T190" fmla="+- 0 1349 1334"/>
                              <a:gd name="T191" fmla="*/ 1349 h 597"/>
                              <a:gd name="T192" fmla="+- 0 3834 3435"/>
                              <a:gd name="T193" fmla="*/ T192 w 412"/>
                              <a:gd name="T194" fmla="+- 0 1344 1334"/>
                              <a:gd name="T195" fmla="*/ 1344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12" h="597">
                                <a:moveTo>
                                  <a:pt x="399" y="20"/>
                                </a:moveTo>
                                <a:lnTo>
                                  <a:pt x="388" y="24"/>
                                </a:lnTo>
                                <a:lnTo>
                                  <a:pt x="0" y="591"/>
                                </a:lnTo>
                                <a:lnTo>
                                  <a:pt x="10" y="597"/>
                                </a:lnTo>
                                <a:lnTo>
                                  <a:pt x="398" y="31"/>
                                </a:lnTo>
                                <a:lnTo>
                                  <a:pt x="399" y="20"/>
                                </a:lnTo>
                                <a:close/>
                                <a:moveTo>
                                  <a:pt x="412" y="7"/>
                                </a:moveTo>
                                <a:lnTo>
                                  <a:pt x="400" y="7"/>
                                </a:lnTo>
                                <a:lnTo>
                                  <a:pt x="411" y="13"/>
                                </a:lnTo>
                                <a:lnTo>
                                  <a:pt x="398" y="31"/>
                                </a:lnTo>
                                <a:lnTo>
                                  <a:pt x="392" y="142"/>
                                </a:lnTo>
                                <a:lnTo>
                                  <a:pt x="393" y="145"/>
                                </a:lnTo>
                                <a:lnTo>
                                  <a:pt x="394" y="147"/>
                                </a:lnTo>
                                <a:lnTo>
                                  <a:pt x="398" y="149"/>
                                </a:lnTo>
                                <a:lnTo>
                                  <a:pt x="402" y="147"/>
                                </a:lnTo>
                                <a:lnTo>
                                  <a:pt x="404" y="145"/>
                                </a:lnTo>
                                <a:lnTo>
                                  <a:pt x="404" y="142"/>
                                </a:lnTo>
                                <a:lnTo>
                                  <a:pt x="412" y="7"/>
                                </a:lnTo>
                                <a:close/>
                                <a:moveTo>
                                  <a:pt x="412" y="0"/>
                                </a:moveTo>
                                <a:lnTo>
                                  <a:pt x="278" y="65"/>
                                </a:lnTo>
                                <a:lnTo>
                                  <a:pt x="277" y="65"/>
                                </a:lnTo>
                                <a:lnTo>
                                  <a:pt x="275" y="67"/>
                                </a:lnTo>
                                <a:lnTo>
                                  <a:pt x="275" y="69"/>
                                </a:lnTo>
                                <a:lnTo>
                                  <a:pt x="276" y="72"/>
                                </a:lnTo>
                                <a:lnTo>
                                  <a:pt x="277" y="74"/>
                                </a:lnTo>
                                <a:lnTo>
                                  <a:pt x="279" y="75"/>
                                </a:lnTo>
                                <a:lnTo>
                                  <a:pt x="282" y="75"/>
                                </a:lnTo>
                                <a:lnTo>
                                  <a:pt x="284" y="74"/>
                                </a:lnTo>
                                <a:lnTo>
                                  <a:pt x="388" y="24"/>
                                </a:lnTo>
                                <a:lnTo>
                                  <a:pt x="400" y="7"/>
                                </a:lnTo>
                                <a:lnTo>
                                  <a:pt x="412" y="7"/>
                                </a:lnTo>
                                <a:lnTo>
                                  <a:pt x="412" y="0"/>
                                </a:lnTo>
                                <a:close/>
                                <a:moveTo>
                                  <a:pt x="405" y="10"/>
                                </a:moveTo>
                                <a:lnTo>
                                  <a:pt x="399" y="10"/>
                                </a:lnTo>
                                <a:lnTo>
                                  <a:pt x="408" y="15"/>
                                </a:lnTo>
                                <a:lnTo>
                                  <a:pt x="399" y="20"/>
                                </a:lnTo>
                                <a:lnTo>
                                  <a:pt x="398" y="31"/>
                                </a:lnTo>
                                <a:lnTo>
                                  <a:pt x="411" y="13"/>
                                </a:lnTo>
                                <a:lnTo>
                                  <a:pt x="405" y="10"/>
                                </a:lnTo>
                                <a:close/>
                                <a:moveTo>
                                  <a:pt x="400" y="7"/>
                                </a:moveTo>
                                <a:lnTo>
                                  <a:pt x="388" y="24"/>
                                </a:lnTo>
                                <a:lnTo>
                                  <a:pt x="399" y="20"/>
                                </a:lnTo>
                                <a:lnTo>
                                  <a:pt x="399" y="10"/>
                                </a:lnTo>
                                <a:lnTo>
                                  <a:pt x="405" y="10"/>
                                </a:lnTo>
                                <a:lnTo>
                                  <a:pt x="400" y="7"/>
                                </a:lnTo>
                                <a:close/>
                                <a:moveTo>
                                  <a:pt x="399" y="10"/>
                                </a:moveTo>
                                <a:lnTo>
                                  <a:pt x="399" y="20"/>
                                </a:lnTo>
                                <a:lnTo>
                                  <a:pt x="408" y="15"/>
                                </a:lnTo>
                                <a:lnTo>
                                  <a:pt x="399" y="10"/>
                                </a:lnTo>
                                <a:close/>
                              </a:path>
                            </a:pathLst>
                          </a:custGeom>
                          <a:solidFill>
                            <a:srgbClr val="5B9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AutoShape 48"/>
                        <wps:cNvSpPr>
                          <a:spLocks/>
                        </wps:cNvSpPr>
                        <wps:spPr bwMode="auto">
                          <a:xfrm>
                            <a:off x="3048" y="43"/>
                            <a:ext cx="1620" cy="923"/>
                          </a:xfrm>
                          <a:custGeom>
                            <a:avLst/>
                            <a:gdLst>
                              <a:gd name="T0" fmla="+- 0 6218 4598"/>
                              <a:gd name="T1" fmla="*/ T0 w 1620"/>
                              <a:gd name="T2" fmla="+- 0 355 355"/>
                              <a:gd name="T3" fmla="*/ 355 h 923"/>
                              <a:gd name="T4" fmla="+- 0 4598 4598"/>
                              <a:gd name="T5" fmla="*/ T4 w 1620"/>
                              <a:gd name="T6" fmla="+- 0 355 355"/>
                              <a:gd name="T7" fmla="*/ 355 h 923"/>
                              <a:gd name="T8" fmla="+- 0 4598 4598"/>
                              <a:gd name="T9" fmla="*/ T8 w 1620"/>
                              <a:gd name="T10" fmla="+- 0 1278 355"/>
                              <a:gd name="T11" fmla="*/ 1278 h 923"/>
                              <a:gd name="T12" fmla="+- 0 6218 4598"/>
                              <a:gd name="T13" fmla="*/ T12 w 1620"/>
                              <a:gd name="T14" fmla="+- 0 1278 355"/>
                              <a:gd name="T15" fmla="*/ 1278 h 923"/>
                              <a:gd name="T16" fmla="+- 0 6218 4598"/>
                              <a:gd name="T17" fmla="*/ T16 w 1620"/>
                              <a:gd name="T18" fmla="+- 0 1270 355"/>
                              <a:gd name="T19" fmla="*/ 1270 h 923"/>
                              <a:gd name="T20" fmla="+- 0 4613 4598"/>
                              <a:gd name="T21" fmla="*/ T20 w 1620"/>
                              <a:gd name="T22" fmla="+- 0 1270 355"/>
                              <a:gd name="T23" fmla="*/ 1270 h 923"/>
                              <a:gd name="T24" fmla="+- 0 4606 4598"/>
                              <a:gd name="T25" fmla="*/ T24 w 1620"/>
                              <a:gd name="T26" fmla="+- 0 1264 355"/>
                              <a:gd name="T27" fmla="*/ 1264 h 923"/>
                              <a:gd name="T28" fmla="+- 0 4613 4598"/>
                              <a:gd name="T29" fmla="*/ T28 w 1620"/>
                              <a:gd name="T30" fmla="+- 0 1264 355"/>
                              <a:gd name="T31" fmla="*/ 1264 h 923"/>
                              <a:gd name="T32" fmla="+- 0 4613 4598"/>
                              <a:gd name="T33" fmla="*/ T32 w 1620"/>
                              <a:gd name="T34" fmla="+- 0 369 355"/>
                              <a:gd name="T35" fmla="*/ 369 h 923"/>
                              <a:gd name="T36" fmla="+- 0 4606 4598"/>
                              <a:gd name="T37" fmla="*/ T36 w 1620"/>
                              <a:gd name="T38" fmla="+- 0 369 355"/>
                              <a:gd name="T39" fmla="*/ 369 h 923"/>
                              <a:gd name="T40" fmla="+- 0 4613 4598"/>
                              <a:gd name="T41" fmla="*/ T40 w 1620"/>
                              <a:gd name="T42" fmla="+- 0 362 355"/>
                              <a:gd name="T43" fmla="*/ 362 h 923"/>
                              <a:gd name="T44" fmla="+- 0 6218 4598"/>
                              <a:gd name="T45" fmla="*/ T44 w 1620"/>
                              <a:gd name="T46" fmla="+- 0 362 355"/>
                              <a:gd name="T47" fmla="*/ 362 h 923"/>
                              <a:gd name="T48" fmla="+- 0 6218 4598"/>
                              <a:gd name="T49" fmla="*/ T48 w 1620"/>
                              <a:gd name="T50" fmla="+- 0 355 355"/>
                              <a:gd name="T51" fmla="*/ 355 h 923"/>
                              <a:gd name="T52" fmla="+- 0 4613 4598"/>
                              <a:gd name="T53" fmla="*/ T52 w 1620"/>
                              <a:gd name="T54" fmla="+- 0 1264 355"/>
                              <a:gd name="T55" fmla="*/ 1264 h 923"/>
                              <a:gd name="T56" fmla="+- 0 4606 4598"/>
                              <a:gd name="T57" fmla="*/ T56 w 1620"/>
                              <a:gd name="T58" fmla="+- 0 1264 355"/>
                              <a:gd name="T59" fmla="*/ 1264 h 923"/>
                              <a:gd name="T60" fmla="+- 0 4613 4598"/>
                              <a:gd name="T61" fmla="*/ T60 w 1620"/>
                              <a:gd name="T62" fmla="+- 0 1270 355"/>
                              <a:gd name="T63" fmla="*/ 1270 h 923"/>
                              <a:gd name="T64" fmla="+- 0 4613 4598"/>
                              <a:gd name="T65" fmla="*/ T64 w 1620"/>
                              <a:gd name="T66" fmla="+- 0 1264 355"/>
                              <a:gd name="T67" fmla="*/ 1264 h 923"/>
                              <a:gd name="T68" fmla="+- 0 6203 4598"/>
                              <a:gd name="T69" fmla="*/ T68 w 1620"/>
                              <a:gd name="T70" fmla="+- 0 1264 355"/>
                              <a:gd name="T71" fmla="*/ 1264 h 923"/>
                              <a:gd name="T72" fmla="+- 0 4613 4598"/>
                              <a:gd name="T73" fmla="*/ T72 w 1620"/>
                              <a:gd name="T74" fmla="+- 0 1264 355"/>
                              <a:gd name="T75" fmla="*/ 1264 h 923"/>
                              <a:gd name="T76" fmla="+- 0 4613 4598"/>
                              <a:gd name="T77" fmla="*/ T76 w 1620"/>
                              <a:gd name="T78" fmla="+- 0 1270 355"/>
                              <a:gd name="T79" fmla="*/ 1270 h 923"/>
                              <a:gd name="T80" fmla="+- 0 6203 4598"/>
                              <a:gd name="T81" fmla="*/ T80 w 1620"/>
                              <a:gd name="T82" fmla="+- 0 1270 355"/>
                              <a:gd name="T83" fmla="*/ 1270 h 923"/>
                              <a:gd name="T84" fmla="+- 0 6203 4598"/>
                              <a:gd name="T85" fmla="*/ T84 w 1620"/>
                              <a:gd name="T86" fmla="+- 0 1264 355"/>
                              <a:gd name="T87" fmla="*/ 1264 h 923"/>
                              <a:gd name="T88" fmla="+- 0 6203 4598"/>
                              <a:gd name="T89" fmla="*/ T88 w 1620"/>
                              <a:gd name="T90" fmla="+- 0 362 355"/>
                              <a:gd name="T91" fmla="*/ 362 h 923"/>
                              <a:gd name="T92" fmla="+- 0 6203 4598"/>
                              <a:gd name="T93" fmla="*/ T92 w 1620"/>
                              <a:gd name="T94" fmla="+- 0 1270 355"/>
                              <a:gd name="T95" fmla="*/ 1270 h 923"/>
                              <a:gd name="T96" fmla="+- 0 6211 4598"/>
                              <a:gd name="T97" fmla="*/ T96 w 1620"/>
                              <a:gd name="T98" fmla="+- 0 1264 355"/>
                              <a:gd name="T99" fmla="*/ 1264 h 923"/>
                              <a:gd name="T100" fmla="+- 0 6218 4598"/>
                              <a:gd name="T101" fmla="*/ T100 w 1620"/>
                              <a:gd name="T102" fmla="+- 0 1264 355"/>
                              <a:gd name="T103" fmla="*/ 1264 h 923"/>
                              <a:gd name="T104" fmla="+- 0 6218 4598"/>
                              <a:gd name="T105" fmla="*/ T104 w 1620"/>
                              <a:gd name="T106" fmla="+- 0 369 355"/>
                              <a:gd name="T107" fmla="*/ 369 h 923"/>
                              <a:gd name="T108" fmla="+- 0 6211 4598"/>
                              <a:gd name="T109" fmla="*/ T108 w 1620"/>
                              <a:gd name="T110" fmla="+- 0 369 355"/>
                              <a:gd name="T111" fmla="*/ 369 h 923"/>
                              <a:gd name="T112" fmla="+- 0 6203 4598"/>
                              <a:gd name="T113" fmla="*/ T112 w 1620"/>
                              <a:gd name="T114" fmla="+- 0 362 355"/>
                              <a:gd name="T115" fmla="*/ 362 h 923"/>
                              <a:gd name="T116" fmla="+- 0 6218 4598"/>
                              <a:gd name="T117" fmla="*/ T116 w 1620"/>
                              <a:gd name="T118" fmla="+- 0 1264 355"/>
                              <a:gd name="T119" fmla="*/ 1264 h 923"/>
                              <a:gd name="T120" fmla="+- 0 6211 4598"/>
                              <a:gd name="T121" fmla="*/ T120 w 1620"/>
                              <a:gd name="T122" fmla="+- 0 1264 355"/>
                              <a:gd name="T123" fmla="*/ 1264 h 923"/>
                              <a:gd name="T124" fmla="+- 0 6203 4598"/>
                              <a:gd name="T125" fmla="*/ T124 w 1620"/>
                              <a:gd name="T126" fmla="+- 0 1270 355"/>
                              <a:gd name="T127" fmla="*/ 1270 h 923"/>
                              <a:gd name="T128" fmla="+- 0 6218 4598"/>
                              <a:gd name="T129" fmla="*/ T128 w 1620"/>
                              <a:gd name="T130" fmla="+- 0 1270 355"/>
                              <a:gd name="T131" fmla="*/ 1270 h 923"/>
                              <a:gd name="T132" fmla="+- 0 6218 4598"/>
                              <a:gd name="T133" fmla="*/ T132 w 1620"/>
                              <a:gd name="T134" fmla="+- 0 1264 355"/>
                              <a:gd name="T135" fmla="*/ 1264 h 923"/>
                              <a:gd name="T136" fmla="+- 0 4613 4598"/>
                              <a:gd name="T137" fmla="*/ T136 w 1620"/>
                              <a:gd name="T138" fmla="+- 0 362 355"/>
                              <a:gd name="T139" fmla="*/ 362 h 923"/>
                              <a:gd name="T140" fmla="+- 0 4606 4598"/>
                              <a:gd name="T141" fmla="*/ T140 w 1620"/>
                              <a:gd name="T142" fmla="+- 0 369 355"/>
                              <a:gd name="T143" fmla="*/ 369 h 923"/>
                              <a:gd name="T144" fmla="+- 0 4613 4598"/>
                              <a:gd name="T145" fmla="*/ T144 w 1620"/>
                              <a:gd name="T146" fmla="+- 0 369 355"/>
                              <a:gd name="T147" fmla="*/ 369 h 923"/>
                              <a:gd name="T148" fmla="+- 0 4613 4598"/>
                              <a:gd name="T149" fmla="*/ T148 w 1620"/>
                              <a:gd name="T150" fmla="+- 0 362 355"/>
                              <a:gd name="T151" fmla="*/ 362 h 923"/>
                              <a:gd name="T152" fmla="+- 0 6203 4598"/>
                              <a:gd name="T153" fmla="*/ T152 w 1620"/>
                              <a:gd name="T154" fmla="+- 0 362 355"/>
                              <a:gd name="T155" fmla="*/ 362 h 923"/>
                              <a:gd name="T156" fmla="+- 0 4613 4598"/>
                              <a:gd name="T157" fmla="*/ T156 w 1620"/>
                              <a:gd name="T158" fmla="+- 0 362 355"/>
                              <a:gd name="T159" fmla="*/ 362 h 923"/>
                              <a:gd name="T160" fmla="+- 0 4613 4598"/>
                              <a:gd name="T161" fmla="*/ T160 w 1620"/>
                              <a:gd name="T162" fmla="+- 0 369 355"/>
                              <a:gd name="T163" fmla="*/ 369 h 923"/>
                              <a:gd name="T164" fmla="+- 0 6203 4598"/>
                              <a:gd name="T165" fmla="*/ T164 w 1620"/>
                              <a:gd name="T166" fmla="+- 0 369 355"/>
                              <a:gd name="T167" fmla="*/ 369 h 923"/>
                              <a:gd name="T168" fmla="+- 0 6203 4598"/>
                              <a:gd name="T169" fmla="*/ T168 w 1620"/>
                              <a:gd name="T170" fmla="+- 0 362 355"/>
                              <a:gd name="T171" fmla="*/ 362 h 923"/>
                              <a:gd name="T172" fmla="+- 0 6218 4598"/>
                              <a:gd name="T173" fmla="*/ T172 w 1620"/>
                              <a:gd name="T174" fmla="+- 0 362 355"/>
                              <a:gd name="T175" fmla="*/ 362 h 923"/>
                              <a:gd name="T176" fmla="+- 0 6203 4598"/>
                              <a:gd name="T177" fmla="*/ T176 w 1620"/>
                              <a:gd name="T178" fmla="+- 0 362 355"/>
                              <a:gd name="T179" fmla="*/ 362 h 923"/>
                              <a:gd name="T180" fmla="+- 0 6211 4598"/>
                              <a:gd name="T181" fmla="*/ T180 w 1620"/>
                              <a:gd name="T182" fmla="+- 0 369 355"/>
                              <a:gd name="T183" fmla="*/ 369 h 923"/>
                              <a:gd name="T184" fmla="+- 0 6218 4598"/>
                              <a:gd name="T185" fmla="*/ T184 w 1620"/>
                              <a:gd name="T186" fmla="+- 0 369 355"/>
                              <a:gd name="T187" fmla="*/ 369 h 923"/>
                              <a:gd name="T188" fmla="+- 0 6218 4598"/>
                              <a:gd name="T189" fmla="*/ T188 w 1620"/>
                              <a:gd name="T190" fmla="+- 0 362 355"/>
                              <a:gd name="T191" fmla="*/ 362 h 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20" h="923">
                                <a:moveTo>
                                  <a:pt x="1620" y="0"/>
                                </a:moveTo>
                                <a:lnTo>
                                  <a:pt x="0" y="0"/>
                                </a:lnTo>
                                <a:lnTo>
                                  <a:pt x="0" y="923"/>
                                </a:lnTo>
                                <a:lnTo>
                                  <a:pt x="1620" y="923"/>
                                </a:lnTo>
                                <a:lnTo>
                                  <a:pt x="1620" y="915"/>
                                </a:lnTo>
                                <a:lnTo>
                                  <a:pt x="15" y="915"/>
                                </a:lnTo>
                                <a:lnTo>
                                  <a:pt x="8" y="909"/>
                                </a:lnTo>
                                <a:lnTo>
                                  <a:pt x="15" y="909"/>
                                </a:lnTo>
                                <a:lnTo>
                                  <a:pt x="15" y="14"/>
                                </a:lnTo>
                                <a:lnTo>
                                  <a:pt x="8" y="14"/>
                                </a:lnTo>
                                <a:lnTo>
                                  <a:pt x="15" y="7"/>
                                </a:lnTo>
                                <a:lnTo>
                                  <a:pt x="1620" y="7"/>
                                </a:lnTo>
                                <a:lnTo>
                                  <a:pt x="1620" y="0"/>
                                </a:lnTo>
                                <a:close/>
                                <a:moveTo>
                                  <a:pt x="15" y="909"/>
                                </a:moveTo>
                                <a:lnTo>
                                  <a:pt x="8" y="909"/>
                                </a:lnTo>
                                <a:lnTo>
                                  <a:pt x="15" y="915"/>
                                </a:lnTo>
                                <a:lnTo>
                                  <a:pt x="15" y="909"/>
                                </a:lnTo>
                                <a:close/>
                                <a:moveTo>
                                  <a:pt x="1605" y="909"/>
                                </a:moveTo>
                                <a:lnTo>
                                  <a:pt x="15" y="909"/>
                                </a:lnTo>
                                <a:lnTo>
                                  <a:pt x="15" y="915"/>
                                </a:lnTo>
                                <a:lnTo>
                                  <a:pt x="1605" y="915"/>
                                </a:lnTo>
                                <a:lnTo>
                                  <a:pt x="1605" y="909"/>
                                </a:lnTo>
                                <a:close/>
                                <a:moveTo>
                                  <a:pt x="1605" y="7"/>
                                </a:moveTo>
                                <a:lnTo>
                                  <a:pt x="1605" y="915"/>
                                </a:lnTo>
                                <a:lnTo>
                                  <a:pt x="1613" y="909"/>
                                </a:lnTo>
                                <a:lnTo>
                                  <a:pt x="1620" y="909"/>
                                </a:lnTo>
                                <a:lnTo>
                                  <a:pt x="1620" y="14"/>
                                </a:lnTo>
                                <a:lnTo>
                                  <a:pt x="1613" y="14"/>
                                </a:lnTo>
                                <a:lnTo>
                                  <a:pt x="1605" y="7"/>
                                </a:lnTo>
                                <a:close/>
                                <a:moveTo>
                                  <a:pt x="1620" y="909"/>
                                </a:moveTo>
                                <a:lnTo>
                                  <a:pt x="1613" y="909"/>
                                </a:lnTo>
                                <a:lnTo>
                                  <a:pt x="1605" y="915"/>
                                </a:lnTo>
                                <a:lnTo>
                                  <a:pt x="1620" y="915"/>
                                </a:lnTo>
                                <a:lnTo>
                                  <a:pt x="1620" y="909"/>
                                </a:lnTo>
                                <a:close/>
                                <a:moveTo>
                                  <a:pt x="15" y="7"/>
                                </a:moveTo>
                                <a:lnTo>
                                  <a:pt x="8" y="14"/>
                                </a:lnTo>
                                <a:lnTo>
                                  <a:pt x="15" y="14"/>
                                </a:lnTo>
                                <a:lnTo>
                                  <a:pt x="15" y="7"/>
                                </a:lnTo>
                                <a:close/>
                                <a:moveTo>
                                  <a:pt x="1605" y="7"/>
                                </a:moveTo>
                                <a:lnTo>
                                  <a:pt x="15" y="7"/>
                                </a:lnTo>
                                <a:lnTo>
                                  <a:pt x="15" y="14"/>
                                </a:lnTo>
                                <a:lnTo>
                                  <a:pt x="1605" y="14"/>
                                </a:lnTo>
                                <a:lnTo>
                                  <a:pt x="1605" y="7"/>
                                </a:lnTo>
                                <a:close/>
                                <a:moveTo>
                                  <a:pt x="1620" y="7"/>
                                </a:moveTo>
                                <a:lnTo>
                                  <a:pt x="1605" y="7"/>
                                </a:lnTo>
                                <a:lnTo>
                                  <a:pt x="1613" y="14"/>
                                </a:lnTo>
                                <a:lnTo>
                                  <a:pt x="1620" y="14"/>
                                </a:lnTo>
                                <a:lnTo>
                                  <a:pt x="162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49"/>
                        <wps:cNvSpPr>
                          <a:spLocks/>
                        </wps:cNvSpPr>
                        <wps:spPr bwMode="auto">
                          <a:xfrm>
                            <a:off x="3437" y="1054"/>
                            <a:ext cx="412" cy="597"/>
                          </a:xfrm>
                          <a:custGeom>
                            <a:avLst/>
                            <a:gdLst>
                              <a:gd name="T0" fmla="+- 0 5532 5133"/>
                              <a:gd name="T1" fmla="*/ T0 w 412"/>
                              <a:gd name="T2" fmla="+- 0 1316 1297"/>
                              <a:gd name="T3" fmla="*/ 1316 h 597"/>
                              <a:gd name="T4" fmla="+- 0 5521 5133"/>
                              <a:gd name="T5" fmla="*/ T4 w 412"/>
                              <a:gd name="T6" fmla="+- 0 1321 1297"/>
                              <a:gd name="T7" fmla="*/ 1321 h 597"/>
                              <a:gd name="T8" fmla="+- 0 5133 5133"/>
                              <a:gd name="T9" fmla="*/ T8 w 412"/>
                              <a:gd name="T10" fmla="+- 0 1888 1297"/>
                              <a:gd name="T11" fmla="*/ 1888 h 597"/>
                              <a:gd name="T12" fmla="+- 0 5143 5133"/>
                              <a:gd name="T13" fmla="*/ T12 w 412"/>
                              <a:gd name="T14" fmla="+- 0 1893 1297"/>
                              <a:gd name="T15" fmla="*/ 1893 h 597"/>
                              <a:gd name="T16" fmla="+- 0 5531 5133"/>
                              <a:gd name="T17" fmla="*/ T16 w 412"/>
                              <a:gd name="T18" fmla="+- 0 1328 1297"/>
                              <a:gd name="T19" fmla="*/ 1328 h 597"/>
                              <a:gd name="T20" fmla="+- 0 5532 5133"/>
                              <a:gd name="T21" fmla="*/ T20 w 412"/>
                              <a:gd name="T22" fmla="+- 0 1316 1297"/>
                              <a:gd name="T23" fmla="*/ 1316 h 597"/>
                              <a:gd name="T24" fmla="+- 0 5545 5133"/>
                              <a:gd name="T25" fmla="*/ T24 w 412"/>
                              <a:gd name="T26" fmla="+- 0 1304 1297"/>
                              <a:gd name="T27" fmla="*/ 1304 h 597"/>
                              <a:gd name="T28" fmla="+- 0 5533 5133"/>
                              <a:gd name="T29" fmla="*/ T28 w 412"/>
                              <a:gd name="T30" fmla="+- 0 1304 1297"/>
                              <a:gd name="T31" fmla="*/ 1304 h 597"/>
                              <a:gd name="T32" fmla="+- 0 5543 5133"/>
                              <a:gd name="T33" fmla="*/ T32 w 412"/>
                              <a:gd name="T34" fmla="+- 0 1310 1297"/>
                              <a:gd name="T35" fmla="*/ 1310 h 597"/>
                              <a:gd name="T36" fmla="+- 0 5531 5133"/>
                              <a:gd name="T37" fmla="*/ T36 w 412"/>
                              <a:gd name="T38" fmla="+- 0 1328 1297"/>
                              <a:gd name="T39" fmla="*/ 1328 h 597"/>
                              <a:gd name="T40" fmla="+- 0 5525 5133"/>
                              <a:gd name="T41" fmla="*/ T40 w 412"/>
                              <a:gd name="T42" fmla="+- 0 1439 1297"/>
                              <a:gd name="T43" fmla="*/ 1439 h 597"/>
                              <a:gd name="T44" fmla="+- 0 5526 5133"/>
                              <a:gd name="T45" fmla="*/ T44 w 412"/>
                              <a:gd name="T46" fmla="+- 0 1441 1297"/>
                              <a:gd name="T47" fmla="*/ 1441 h 597"/>
                              <a:gd name="T48" fmla="+- 0 5527 5133"/>
                              <a:gd name="T49" fmla="*/ T48 w 412"/>
                              <a:gd name="T50" fmla="+- 0 1443 1297"/>
                              <a:gd name="T51" fmla="*/ 1443 h 597"/>
                              <a:gd name="T52" fmla="+- 0 5531 5133"/>
                              <a:gd name="T53" fmla="*/ T52 w 412"/>
                              <a:gd name="T54" fmla="+- 0 1445 1297"/>
                              <a:gd name="T55" fmla="*/ 1445 h 597"/>
                              <a:gd name="T56" fmla="+- 0 5535 5133"/>
                              <a:gd name="T57" fmla="*/ T56 w 412"/>
                              <a:gd name="T58" fmla="+- 0 1443 1297"/>
                              <a:gd name="T59" fmla="*/ 1443 h 597"/>
                              <a:gd name="T60" fmla="+- 0 5537 5133"/>
                              <a:gd name="T61" fmla="*/ T60 w 412"/>
                              <a:gd name="T62" fmla="+- 0 1441 1297"/>
                              <a:gd name="T63" fmla="*/ 1441 h 597"/>
                              <a:gd name="T64" fmla="+- 0 5537 5133"/>
                              <a:gd name="T65" fmla="*/ T64 w 412"/>
                              <a:gd name="T66" fmla="+- 0 1439 1297"/>
                              <a:gd name="T67" fmla="*/ 1439 h 597"/>
                              <a:gd name="T68" fmla="+- 0 5545 5133"/>
                              <a:gd name="T69" fmla="*/ T68 w 412"/>
                              <a:gd name="T70" fmla="+- 0 1304 1297"/>
                              <a:gd name="T71" fmla="*/ 1304 h 597"/>
                              <a:gd name="T72" fmla="+- 0 5545 5133"/>
                              <a:gd name="T73" fmla="*/ T72 w 412"/>
                              <a:gd name="T74" fmla="+- 0 1297 1297"/>
                              <a:gd name="T75" fmla="*/ 1297 h 597"/>
                              <a:gd name="T76" fmla="+- 0 5411 5133"/>
                              <a:gd name="T77" fmla="*/ T76 w 412"/>
                              <a:gd name="T78" fmla="+- 0 1361 1297"/>
                              <a:gd name="T79" fmla="*/ 1361 h 597"/>
                              <a:gd name="T80" fmla="+- 0 5408 5133"/>
                              <a:gd name="T81" fmla="*/ T80 w 412"/>
                              <a:gd name="T82" fmla="+- 0 1364 1297"/>
                              <a:gd name="T83" fmla="*/ 1364 h 597"/>
                              <a:gd name="T84" fmla="+- 0 5408 5133"/>
                              <a:gd name="T85" fmla="*/ T84 w 412"/>
                              <a:gd name="T86" fmla="+- 0 1366 1297"/>
                              <a:gd name="T87" fmla="*/ 1366 h 597"/>
                              <a:gd name="T88" fmla="+- 0 5409 5133"/>
                              <a:gd name="T89" fmla="*/ T88 w 412"/>
                              <a:gd name="T90" fmla="+- 0 1369 1297"/>
                              <a:gd name="T91" fmla="*/ 1369 h 597"/>
                              <a:gd name="T92" fmla="+- 0 5410 5133"/>
                              <a:gd name="T93" fmla="*/ T92 w 412"/>
                              <a:gd name="T94" fmla="+- 0 1371 1297"/>
                              <a:gd name="T95" fmla="*/ 1371 h 597"/>
                              <a:gd name="T96" fmla="+- 0 5412 5133"/>
                              <a:gd name="T97" fmla="*/ T96 w 412"/>
                              <a:gd name="T98" fmla="+- 0 1372 1297"/>
                              <a:gd name="T99" fmla="*/ 1372 h 597"/>
                              <a:gd name="T100" fmla="+- 0 5415 5133"/>
                              <a:gd name="T101" fmla="*/ T100 w 412"/>
                              <a:gd name="T102" fmla="+- 0 1372 1297"/>
                              <a:gd name="T103" fmla="*/ 1372 h 597"/>
                              <a:gd name="T104" fmla="+- 0 5417 5133"/>
                              <a:gd name="T105" fmla="*/ T104 w 412"/>
                              <a:gd name="T106" fmla="+- 0 1371 1297"/>
                              <a:gd name="T107" fmla="*/ 1371 h 597"/>
                              <a:gd name="T108" fmla="+- 0 5521 5133"/>
                              <a:gd name="T109" fmla="*/ T108 w 412"/>
                              <a:gd name="T110" fmla="+- 0 1321 1297"/>
                              <a:gd name="T111" fmla="*/ 1321 h 597"/>
                              <a:gd name="T112" fmla="+- 0 5533 5133"/>
                              <a:gd name="T113" fmla="*/ T112 w 412"/>
                              <a:gd name="T114" fmla="+- 0 1304 1297"/>
                              <a:gd name="T115" fmla="*/ 1304 h 597"/>
                              <a:gd name="T116" fmla="+- 0 5545 5133"/>
                              <a:gd name="T117" fmla="*/ T116 w 412"/>
                              <a:gd name="T118" fmla="+- 0 1304 1297"/>
                              <a:gd name="T119" fmla="*/ 1304 h 597"/>
                              <a:gd name="T120" fmla="+- 0 5545 5133"/>
                              <a:gd name="T121" fmla="*/ T120 w 412"/>
                              <a:gd name="T122" fmla="+- 0 1297 1297"/>
                              <a:gd name="T123" fmla="*/ 1297 h 597"/>
                              <a:gd name="T124" fmla="+- 0 5538 5133"/>
                              <a:gd name="T125" fmla="*/ T124 w 412"/>
                              <a:gd name="T126" fmla="+- 0 1307 1297"/>
                              <a:gd name="T127" fmla="*/ 1307 h 597"/>
                              <a:gd name="T128" fmla="+- 0 5532 5133"/>
                              <a:gd name="T129" fmla="*/ T128 w 412"/>
                              <a:gd name="T130" fmla="+- 0 1307 1297"/>
                              <a:gd name="T131" fmla="*/ 1307 h 597"/>
                              <a:gd name="T132" fmla="+- 0 5541 5133"/>
                              <a:gd name="T133" fmla="*/ T132 w 412"/>
                              <a:gd name="T134" fmla="+- 0 1312 1297"/>
                              <a:gd name="T135" fmla="*/ 1312 h 597"/>
                              <a:gd name="T136" fmla="+- 0 5532 5133"/>
                              <a:gd name="T137" fmla="*/ T136 w 412"/>
                              <a:gd name="T138" fmla="+- 0 1316 1297"/>
                              <a:gd name="T139" fmla="*/ 1316 h 597"/>
                              <a:gd name="T140" fmla="+- 0 5531 5133"/>
                              <a:gd name="T141" fmla="*/ T140 w 412"/>
                              <a:gd name="T142" fmla="+- 0 1328 1297"/>
                              <a:gd name="T143" fmla="*/ 1328 h 597"/>
                              <a:gd name="T144" fmla="+- 0 5543 5133"/>
                              <a:gd name="T145" fmla="*/ T144 w 412"/>
                              <a:gd name="T146" fmla="+- 0 1310 1297"/>
                              <a:gd name="T147" fmla="*/ 1310 h 597"/>
                              <a:gd name="T148" fmla="+- 0 5538 5133"/>
                              <a:gd name="T149" fmla="*/ T148 w 412"/>
                              <a:gd name="T150" fmla="+- 0 1307 1297"/>
                              <a:gd name="T151" fmla="*/ 1307 h 597"/>
                              <a:gd name="T152" fmla="+- 0 5533 5133"/>
                              <a:gd name="T153" fmla="*/ T152 w 412"/>
                              <a:gd name="T154" fmla="+- 0 1304 1297"/>
                              <a:gd name="T155" fmla="*/ 1304 h 597"/>
                              <a:gd name="T156" fmla="+- 0 5521 5133"/>
                              <a:gd name="T157" fmla="*/ T156 w 412"/>
                              <a:gd name="T158" fmla="+- 0 1321 1297"/>
                              <a:gd name="T159" fmla="*/ 1321 h 597"/>
                              <a:gd name="T160" fmla="+- 0 5532 5133"/>
                              <a:gd name="T161" fmla="*/ T160 w 412"/>
                              <a:gd name="T162" fmla="+- 0 1316 1297"/>
                              <a:gd name="T163" fmla="*/ 1316 h 597"/>
                              <a:gd name="T164" fmla="+- 0 5532 5133"/>
                              <a:gd name="T165" fmla="*/ T164 w 412"/>
                              <a:gd name="T166" fmla="+- 0 1307 1297"/>
                              <a:gd name="T167" fmla="*/ 1307 h 597"/>
                              <a:gd name="T168" fmla="+- 0 5538 5133"/>
                              <a:gd name="T169" fmla="*/ T168 w 412"/>
                              <a:gd name="T170" fmla="+- 0 1307 1297"/>
                              <a:gd name="T171" fmla="*/ 1307 h 597"/>
                              <a:gd name="T172" fmla="+- 0 5533 5133"/>
                              <a:gd name="T173" fmla="*/ T172 w 412"/>
                              <a:gd name="T174" fmla="+- 0 1304 1297"/>
                              <a:gd name="T175" fmla="*/ 1304 h 597"/>
                              <a:gd name="T176" fmla="+- 0 5532 5133"/>
                              <a:gd name="T177" fmla="*/ T176 w 412"/>
                              <a:gd name="T178" fmla="+- 0 1307 1297"/>
                              <a:gd name="T179" fmla="*/ 1307 h 597"/>
                              <a:gd name="T180" fmla="+- 0 5532 5133"/>
                              <a:gd name="T181" fmla="*/ T180 w 412"/>
                              <a:gd name="T182" fmla="+- 0 1316 1297"/>
                              <a:gd name="T183" fmla="*/ 1316 h 597"/>
                              <a:gd name="T184" fmla="+- 0 5541 5133"/>
                              <a:gd name="T185" fmla="*/ T184 w 412"/>
                              <a:gd name="T186" fmla="+- 0 1312 1297"/>
                              <a:gd name="T187" fmla="*/ 1312 h 597"/>
                              <a:gd name="T188" fmla="+- 0 5532 5133"/>
                              <a:gd name="T189" fmla="*/ T188 w 412"/>
                              <a:gd name="T190" fmla="+- 0 1307 1297"/>
                              <a:gd name="T191" fmla="*/ 1307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12" h="597">
                                <a:moveTo>
                                  <a:pt x="399" y="19"/>
                                </a:moveTo>
                                <a:lnTo>
                                  <a:pt x="388" y="24"/>
                                </a:lnTo>
                                <a:lnTo>
                                  <a:pt x="0" y="591"/>
                                </a:lnTo>
                                <a:lnTo>
                                  <a:pt x="10" y="596"/>
                                </a:lnTo>
                                <a:lnTo>
                                  <a:pt x="398" y="31"/>
                                </a:lnTo>
                                <a:lnTo>
                                  <a:pt x="399" y="19"/>
                                </a:lnTo>
                                <a:close/>
                                <a:moveTo>
                                  <a:pt x="412" y="7"/>
                                </a:moveTo>
                                <a:lnTo>
                                  <a:pt x="400" y="7"/>
                                </a:lnTo>
                                <a:lnTo>
                                  <a:pt x="410" y="13"/>
                                </a:lnTo>
                                <a:lnTo>
                                  <a:pt x="398" y="31"/>
                                </a:lnTo>
                                <a:lnTo>
                                  <a:pt x="392" y="142"/>
                                </a:lnTo>
                                <a:lnTo>
                                  <a:pt x="393" y="144"/>
                                </a:lnTo>
                                <a:lnTo>
                                  <a:pt x="394" y="146"/>
                                </a:lnTo>
                                <a:lnTo>
                                  <a:pt x="398" y="148"/>
                                </a:lnTo>
                                <a:lnTo>
                                  <a:pt x="402" y="146"/>
                                </a:lnTo>
                                <a:lnTo>
                                  <a:pt x="404" y="144"/>
                                </a:lnTo>
                                <a:lnTo>
                                  <a:pt x="404" y="142"/>
                                </a:lnTo>
                                <a:lnTo>
                                  <a:pt x="412" y="7"/>
                                </a:lnTo>
                                <a:close/>
                                <a:moveTo>
                                  <a:pt x="412" y="0"/>
                                </a:moveTo>
                                <a:lnTo>
                                  <a:pt x="278" y="64"/>
                                </a:lnTo>
                                <a:lnTo>
                                  <a:pt x="275" y="67"/>
                                </a:lnTo>
                                <a:lnTo>
                                  <a:pt x="275" y="69"/>
                                </a:lnTo>
                                <a:lnTo>
                                  <a:pt x="276" y="72"/>
                                </a:lnTo>
                                <a:lnTo>
                                  <a:pt x="277" y="74"/>
                                </a:lnTo>
                                <a:lnTo>
                                  <a:pt x="279" y="75"/>
                                </a:lnTo>
                                <a:lnTo>
                                  <a:pt x="282" y="75"/>
                                </a:lnTo>
                                <a:lnTo>
                                  <a:pt x="284" y="74"/>
                                </a:lnTo>
                                <a:lnTo>
                                  <a:pt x="388" y="24"/>
                                </a:lnTo>
                                <a:lnTo>
                                  <a:pt x="400" y="7"/>
                                </a:lnTo>
                                <a:lnTo>
                                  <a:pt x="412" y="7"/>
                                </a:lnTo>
                                <a:lnTo>
                                  <a:pt x="412" y="0"/>
                                </a:lnTo>
                                <a:close/>
                                <a:moveTo>
                                  <a:pt x="405" y="10"/>
                                </a:moveTo>
                                <a:lnTo>
                                  <a:pt x="399" y="10"/>
                                </a:lnTo>
                                <a:lnTo>
                                  <a:pt x="408" y="15"/>
                                </a:lnTo>
                                <a:lnTo>
                                  <a:pt x="399" y="19"/>
                                </a:lnTo>
                                <a:lnTo>
                                  <a:pt x="398" y="31"/>
                                </a:lnTo>
                                <a:lnTo>
                                  <a:pt x="410" y="13"/>
                                </a:lnTo>
                                <a:lnTo>
                                  <a:pt x="405" y="10"/>
                                </a:lnTo>
                                <a:close/>
                                <a:moveTo>
                                  <a:pt x="400" y="7"/>
                                </a:moveTo>
                                <a:lnTo>
                                  <a:pt x="388" y="24"/>
                                </a:lnTo>
                                <a:lnTo>
                                  <a:pt x="399" y="19"/>
                                </a:lnTo>
                                <a:lnTo>
                                  <a:pt x="399" y="10"/>
                                </a:lnTo>
                                <a:lnTo>
                                  <a:pt x="405" y="10"/>
                                </a:lnTo>
                                <a:lnTo>
                                  <a:pt x="400" y="7"/>
                                </a:lnTo>
                                <a:close/>
                                <a:moveTo>
                                  <a:pt x="399" y="10"/>
                                </a:moveTo>
                                <a:lnTo>
                                  <a:pt x="399" y="19"/>
                                </a:lnTo>
                                <a:lnTo>
                                  <a:pt x="408" y="15"/>
                                </a:lnTo>
                                <a:lnTo>
                                  <a:pt x="399" y="10"/>
                                </a:lnTo>
                                <a:close/>
                              </a:path>
                            </a:pathLst>
                          </a:custGeom>
                          <a:solidFill>
                            <a:srgbClr val="5B9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50"/>
                        <wps:cNvSpPr>
                          <a:spLocks/>
                        </wps:cNvSpPr>
                        <wps:spPr bwMode="auto">
                          <a:xfrm>
                            <a:off x="4329" y="2322"/>
                            <a:ext cx="1635" cy="918"/>
                          </a:xfrm>
                          <a:custGeom>
                            <a:avLst/>
                            <a:gdLst>
                              <a:gd name="T0" fmla="+- 0 7514 5879"/>
                              <a:gd name="T1" fmla="*/ T0 w 1635"/>
                              <a:gd name="T2" fmla="+- 0 2634 2634"/>
                              <a:gd name="T3" fmla="*/ 2634 h 918"/>
                              <a:gd name="T4" fmla="+- 0 5879 5879"/>
                              <a:gd name="T5" fmla="*/ T4 w 1635"/>
                              <a:gd name="T6" fmla="+- 0 2634 2634"/>
                              <a:gd name="T7" fmla="*/ 2634 h 918"/>
                              <a:gd name="T8" fmla="+- 0 5879 5879"/>
                              <a:gd name="T9" fmla="*/ T8 w 1635"/>
                              <a:gd name="T10" fmla="+- 0 3551 2634"/>
                              <a:gd name="T11" fmla="*/ 3551 h 918"/>
                              <a:gd name="T12" fmla="+- 0 7514 5879"/>
                              <a:gd name="T13" fmla="*/ T12 w 1635"/>
                              <a:gd name="T14" fmla="+- 0 3551 2634"/>
                              <a:gd name="T15" fmla="*/ 3551 h 918"/>
                              <a:gd name="T16" fmla="+- 0 7514 5879"/>
                              <a:gd name="T17" fmla="*/ T16 w 1635"/>
                              <a:gd name="T18" fmla="+- 0 3543 2634"/>
                              <a:gd name="T19" fmla="*/ 3543 h 918"/>
                              <a:gd name="T20" fmla="+- 0 5894 5879"/>
                              <a:gd name="T21" fmla="*/ T20 w 1635"/>
                              <a:gd name="T22" fmla="+- 0 3543 2634"/>
                              <a:gd name="T23" fmla="*/ 3543 h 918"/>
                              <a:gd name="T24" fmla="+- 0 5887 5879"/>
                              <a:gd name="T25" fmla="*/ T24 w 1635"/>
                              <a:gd name="T26" fmla="+- 0 3537 2634"/>
                              <a:gd name="T27" fmla="*/ 3537 h 918"/>
                              <a:gd name="T28" fmla="+- 0 5894 5879"/>
                              <a:gd name="T29" fmla="*/ T28 w 1635"/>
                              <a:gd name="T30" fmla="+- 0 3537 2634"/>
                              <a:gd name="T31" fmla="*/ 3537 h 918"/>
                              <a:gd name="T32" fmla="+- 0 5894 5879"/>
                              <a:gd name="T33" fmla="*/ T32 w 1635"/>
                              <a:gd name="T34" fmla="+- 0 2648 2634"/>
                              <a:gd name="T35" fmla="*/ 2648 h 918"/>
                              <a:gd name="T36" fmla="+- 0 5887 5879"/>
                              <a:gd name="T37" fmla="*/ T36 w 1635"/>
                              <a:gd name="T38" fmla="+- 0 2648 2634"/>
                              <a:gd name="T39" fmla="*/ 2648 h 918"/>
                              <a:gd name="T40" fmla="+- 0 5894 5879"/>
                              <a:gd name="T41" fmla="*/ T40 w 1635"/>
                              <a:gd name="T42" fmla="+- 0 2641 2634"/>
                              <a:gd name="T43" fmla="*/ 2641 h 918"/>
                              <a:gd name="T44" fmla="+- 0 7514 5879"/>
                              <a:gd name="T45" fmla="*/ T44 w 1635"/>
                              <a:gd name="T46" fmla="+- 0 2641 2634"/>
                              <a:gd name="T47" fmla="*/ 2641 h 918"/>
                              <a:gd name="T48" fmla="+- 0 7514 5879"/>
                              <a:gd name="T49" fmla="*/ T48 w 1635"/>
                              <a:gd name="T50" fmla="+- 0 2634 2634"/>
                              <a:gd name="T51" fmla="*/ 2634 h 918"/>
                              <a:gd name="T52" fmla="+- 0 5894 5879"/>
                              <a:gd name="T53" fmla="*/ T52 w 1635"/>
                              <a:gd name="T54" fmla="+- 0 3537 2634"/>
                              <a:gd name="T55" fmla="*/ 3537 h 918"/>
                              <a:gd name="T56" fmla="+- 0 5887 5879"/>
                              <a:gd name="T57" fmla="*/ T56 w 1635"/>
                              <a:gd name="T58" fmla="+- 0 3537 2634"/>
                              <a:gd name="T59" fmla="*/ 3537 h 918"/>
                              <a:gd name="T60" fmla="+- 0 5894 5879"/>
                              <a:gd name="T61" fmla="*/ T60 w 1635"/>
                              <a:gd name="T62" fmla="+- 0 3543 2634"/>
                              <a:gd name="T63" fmla="*/ 3543 h 918"/>
                              <a:gd name="T64" fmla="+- 0 5894 5879"/>
                              <a:gd name="T65" fmla="*/ T64 w 1635"/>
                              <a:gd name="T66" fmla="+- 0 3537 2634"/>
                              <a:gd name="T67" fmla="*/ 3537 h 918"/>
                              <a:gd name="T68" fmla="+- 0 7499 5879"/>
                              <a:gd name="T69" fmla="*/ T68 w 1635"/>
                              <a:gd name="T70" fmla="+- 0 3537 2634"/>
                              <a:gd name="T71" fmla="*/ 3537 h 918"/>
                              <a:gd name="T72" fmla="+- 0 5894 5879"/>
                              <a:gd name="T73" fmla="*/ T72 w 1635"/>
                              <a:gd name="T74" fmla="+- 0 3537 2634"/>
                              <a:gd name="T75" fmla="*/ 3537 h 918"/>
                              <a:gd name="T76" fmla="+- 0 5894 5879"/>
                              <a:gd name="T77" fmla="*/ T76 w 1635"/>
                              <a:gd name="T78" fmla="+- 0 3543 2634"/>
                              <a:gd name="T79" fmla="*/ 3543 h 918"/>
                              <a:gd name="T80" fmla="+- 0 7499 5879"/>
                              <a:gd name="T81" fmla="*/ T80 w 1635"/>
                              <a:gd name="T82" fmla="+- 0 3543 2634"/>
                              <a:gd name="T83" fmla="*/ 3543 h 918"/>
                              <a:gd name="T84" fmla="+- 0 7499 5879"/>
                              <a:gd name="T85" fmla="*/ T84 w 1635"/>
                              <a:gd name="T86" fmla="+- 0 3537 2634"/>
                              <a:gd name="T87" fmla="*/ 3537 h 918"/>
                              <a:gd name="T88" fmla="+- 0 7499 5879"/>
                              <a:gd name="T89" fmla="*/ T88 w 1635"/>
                              <a:gd name="T90" fmla="+- 0 2641 2634"/>
                              <a:gd name="T91" fmla="*/ 2641 h 918"/>
                              <a:gd name="T92" fmla="+- 0 7499 5879"/>
                              <a:gd name="T93" fmla="*/ T92 w 1635"/>
                              <a:gd name="T94" fmla="+- 0 3543 2634"/>
                              <a:gd name="T95" fmla="*/ 3543 h 918"/>
                              <a:gd name="T96" fmla="+- 0 7507 5879"/>
                              <a:gd name="T97" fmla="*/ T96 w 1635"/>
                              <a:gd name="T98" fmla="+- 0 3537 2634"/>
                              <a:gd name="T99" fmla="*/ 3537 h 918"/>
                              <a:gd name="T100" fmla="+- 0 7514 5879"/>
                              <a:gd name="T101" fmla="*/ T100 w 1635"/>
                              <a:gd name="T102" fmla="+- 0 3537 2634"/>
                              <a:gd name="T103" fmla="*/ 3537 h 918"/>
                              <a:gd name="T104" fmla="+- 0 7514 5879"/>
                              <a:gd name="T105" fmla="*/ T104 w 1635"/>
                              <a:gd name="T106" fmla="+- 0 2648 2634"/>
                              <a:gd name="T107" fmla="*/ 2648 h 918"/>
                              <a:gd name="T108" fmla="+- 0 7507 5879"/>
                              <a:gd name="T109" fmla="*/ T108 w 1635"/>
                              <a:gd name="T110" fmla="+- 0 2648 2634"/>
                              <a:gd name="T111" fmla="*/ 2648 h 918"/>
                              <a:gd name="T112" fmla="+- 0 7499 5879"/>
                              <a:gd name="T113" fmla="*/ T112 w 1635"/>
                              <a:gd name="T114" fmla="+- 0 2641 2634"/>
                              <a:gd name="T115" fmla="*/ 2641 h 918"/>
                              <a:gd name="T116" fmla="+- 0 7514 5879"/>
                              <a:gd name="T117" fmla="*/ T116 w 1635"/>
                              <a:gd name="T118" fmla="+- 0 3537 2634"/>
                              <a:gd name="T119" fmla="*/ 3537 h 918"/>
                              <a:gd name="T120" fmla="+- 0 7507 5879"/>
                              <a:gd name="T121" fmla="*/ T120 w 1635"/>
                              <a:gd name="T122" fmla="+- 0 3537 2634"/>
                              <a:gd name="T123" fmla="*/ 3537 h 918"/>
                              <a:gd name="T124" fmla="+- 0 7499 5879"/>
                              <a:gd name="T125" fmla="*/ T124 w 1635"/>
                              <a:gd name="T126" fmla="+- 0 3543 2634"/>
                              <a:gd name="T127" fmla="*/ 3543 h 918"/>
                              <a:gd name="T128" fmla="+- 0 7514 5879"/>
                              <a:gd name="T129" fmla="*/ T128 w 1635"/>
                              <a:gd name="T130" fmla="+- 0 3543 2634"/>
                              <a:gd name="T131" fmla="*/ 3543 h 918"/>
                              <a:gd name="T132" fmla="+- 0 7514 5879"/>
                              <a:gd name="T133" fmla="*/ T132 w 1635"/>
                              <a:gd name="T134" fmla="+- 0 3537 2634"/>
                              <a:gd name="T135" fmla="*/ 3537 h 918"/>
                              <a:gd name="T136" fmla="+- 0 5894 5879"/>
                              <a:gd name="T137" fmla="*/ T136 w 1635"/>
                              <a:gd name="T138" fmla="+- 0 2641 2634"/>
                              <a:gd name="T139" fmla="*/ 2641 h 918"/>
                              <a:gd name="T140" fmla="+- 0 5887 5879"/>
                              <a:gd name="T141" fmla="*/ T140 w 1635"/>
                              <a:gd name="T142" fmla="+- 0 2648 2634"/>
                              <a:gd name="T143" fmla="*/ 2648 h 918"/>
                              <a:gd name="T144" fmla="+- 0 5894 5879"/>
                              <a:gd name="T145" fmla="*/ T144 w 1635"/>
                              <a:gd name="T146" fmla="+- 0 2648 2634"/>
                              <a:gd name="T147" fmla="*/ 2648 h 918"/>
                              <a:gd name="T148" fmla="+- 0 5894 5879"/>
                              <a:gd name="T149" fmla="*/ T148 w 1635"/>
                              <a:gd name="T150" fmla="+- 0 2641 2634"/>
                              <a:gd name="T151" fmla="*/ 2641 h 918"/>
                              <a:gd name="T152" fmla="+- 0 7499 5879"/>
                              <a:gd name="T153" fmla="*/ T152 w 1635"/>
                              <a:gd name="T154" fmla="+- 0 2641 2634"/>
                              <a:gd name="T155" fmla="*/ 2641 h 918"/>
                              <a:gd name="T156" fmla="+- 0 5894 5879"/>
                              <a:gd name="T157" fmla="*/ T156 w 1635"/>
                              <a:gd name="T158" fmla="+- 0 2641 2634"/>
                              <a:gd name="T159" fmla="*/ 2641 h 918"/>
                              <a:gd name="T160" fmla="+- 0 5894 5879"/>
                              <a:gd name="T161" fmla="*/ T160 w 1635"/>
                              <a:gd name="T162" fmla="+- 0 2648 2634"/>
                              <a:gd name="T163" fmla="*/ 2648 h 918"/>
                              <a:gd name="T164" fmla="+- 0 7499 5879"/>
                              <a:gd name="T165" fmla="*/ T164 w 1635"/>
                              <a:gd name="T166" fmla="+- 0 2648 2634"/>
                              <a:gd name="T167" fmla="*/ 2648 h 918"/>
                              <a:gd name="T168" fmla="+- 0 7499 5879"/>
                              <a:gd name="T169" fmla="*/ T168 w 1635"/>
                              <a:gd name="T170" fmla="+- 0 2641 2634"/>
                              <a:gd name="T171" fmla="*/ 2641 h 918"/>
                              <a:gd name="T172" fmla="+- 0 7514 5879"/>
                              <a:gd name="T173" fmla="*/ T172 w 1635"/>
                              <a:gd name="T174" fmla="+- 0 2641 2634"/>
                              <a:gd name="T175" fmla="*/ 2641 h 918"/>
                              <a:gd name="T176" fmla="+- 0 7499 5879"/>
                              <a:gd name="T177" fmla="*/ T176 w 1635"/>
                              <a:gd name="T178" fmla="+- 0 2641 2634"/>
                              <a:gd name="T179" fmla="*/ 2641 h 918"/>
                              <a:gd name="T180" fmla="+- 0 7507 5879"/>
                              <a:gd name="T181" fmla="*/ T180 w 1635"/>
                              <a:gd name="T182" fmla="+- 0 2648 2634"/>
                              <a:gd name="T183" fmla="*/ 2648 h 918"/>
                              <a:gd name="T184" fmla="+- 0 7514 5879"/>
                              <a:gd name="T185" fmla="*/ T184 w 1635"/>
                              <a:gd name="T186" fmla="+- 0 2648 2634"/>
                              <a:gd name="T187" fmla="*/ 2648 h 918"/>
                              <a:gd name="T188" fmla="+- 0 7514 5879"/>
                              <a:gd name="T189" fmla="*/ T188 w 1635"/>
                              <a:gd name="T190" fmla="+- 0 2641 2634"/>
                              <a:gd name="T191" fmla="*/ 2641 h 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35" h="918">
                                <a:moveTo>
                                  <a:pt x="1635" y="0"/>
                                </a:moveTo>
                                <a:lnTo>
                                  <a:pt x="0" y="0"/>
                                </a:lnTo>
                                <a:lnTo>
                                  <a:pt x="0" y="917"/>
                                </a:lnTo>
                                <a:lnTo>
                                  <a:pt x="1635" y="917"/>
                                </a:lnTo>
                                <a:lnTo>
                                  <a:pt x="1635" y="909"/>
                                </a:lnTo>
                                <a:lnTo>
                                  <a:pt x="15" y="909"/>
                                </a:lnTo>
                                <a:lnTo>
                                  <a:pt x="8" y="903"/>
                                </a:lnTo>
                                <a:lnTo>
                                  <a:pt x="15" y="903"/>
                                </a:lnTo>
                                <a:lnTo>
                                  <a:pt x="15" y="14"/>
                                </a:lnTo>
                                <a:lnTo>
                                  <a:pt x="8" y="14"/>
                                </a:lnTo>
                                <a:lnTo>
                                  <a:pt x="15" y="7"/>
                                </a:lnTo>
                                <a:lnTo>
                                  <a:pt x="1635" y="7"/>
                                </a:lnTo>
                                <a:lnTo>
                                  <a:pt x="1635" y="0"/>
                                </a:lnTo>
                                <a:close/>
                                <a:moveTo>
                                  <a:pt x="15" y="903"/>
                                </a:moveTo>
                                <a:lnTo>
                                  <a:pt x="8" y="903"/>
                                </a:lnTo>
                                <a:lnTo>
                                  <a:pt x="15" y="909"/>
                                </a:lnTo>
                                <a:lnTo>
                                  <a:pt x="15" y="903"/>
                                </a:lnTo>
                                <a:close/>
                                <a:moveTo>
                                  <a:pt x="1620" y="903"/>
                                </a:moveTo>
                                <a:lnTo>
                                  <a:pt x="15" y="903"/>
                                </a:lnTo>
                                <a:lnTo>
                                  <a:pt x="15" y="909"/>
                                </a:lnTo>
                                <a:lnTo>
                                  <a:pt x="1620" y="909"/>
                                </a:lnTo>
                                <a:lnTo>
                                  <a:pt x="1620" y="903"/>
                                </a:lnTo>
                                <a:close/>
                                <a:moveTo>
                                  <a:pt x="1620" y="7"/>
                                </a:moveTo>
                                <a:lnTo>
                                  <a:pt x="1620" y="909"/>
                                </a:lnTo>
                                <a:lnTo>
                                  <a:pt x="1628" y="903"/>
                                </a:lnTo>
                                <a:lnTo>
                                  <a:pt x="1635" y="903"/>
                                </a:lnTo>
                                <a:lnTo>
                                  <a:pt x="1635" y="14"/>
                                </a:lnTo>
                                <a:lnTo>
                                  <a:pt x="1628" y="14"/>
                                </a:lnTo>
                                <a:lnTo>
                                  <a:pt x="1620" y="7"/>
                                </a:lnTo>
                                <a:close/>
                                <a:moveTo>
                                  <a:pt x="1635" y="903"/>
                                </a:moveTo>
                                <a:lnTo>
                                  <a:pt x="1628" y="903"/>
                                </a:lnTo>
                                <a:lnTo>
                                  <a:pt x="1620" y="909"/>
                                </a:lnTo>
                                <a:lnTo>
                                  <a:pt x="1635" y="909"/>
                                </a:lnTo>
                                <a:lnTo>
                                  <a:pt x="1635" y="903"/>
                                </a:lnTo>
                                <a:close/>
                                <a:moveTo>
                                  <a:pt x="15" y="7"/>
                                </a:moveTo>
                                <a:lnTo>
                                  <a:pt x="8" y="14"/>
                                </a:lnTo>
                                <a:lnTo>
                                  <a:pt x="15" y="14"/>
                                </a:lnTo>
                                <a:lnTo>
                                  <a:pt x="15" y="7"/>
                                </a:lnTo>
                                <a:close/>
                                <a:moveTo>
                                  <a:pt x="1620" y="7"/>
                                </a:moveTo>
                                <a:lnTo>
                                  <a:pt x="15" y="7"/>
                                </a:lnTo>
                                <a:lnTo>
                                  <a:pt x="15" y="14"/>
                                </a:lnTo>
                                <a:lnTo>
                                  <a:pt x="1620" y="14"/>
                                </a:lnTo>
                                <a:lnTo>
                                  <a:pt x="1620" y="7"/>
                                </a:lnTo>
                                <a:close/>
                                <a:moveTo>
                                  <a:pt x="1635" y="7"/>
                                </a:moveTo>
                                <a:lnTo>
                                  <a:pt x="1620" y="7"/>
                                </a:lnTo>
                                <a:lnTo>
                                  <a:pt x="1628" y="14"/>
                                </a:lnTo>
                                <a:lnTo>
                                  <a:pt x="1635" y="14"/>
                                </a:lnTo>
                                <a:lnTo>
                                  <a:pt x="163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52"/>
                        <wps:cNvSpPr>
                          <a:spLocks/>
                        </wps:cNvSpPr>
                        <wps:spPr bwMode="auto">
                          <a:xfrm>
                            <a:off x="5596" y="1005"/>
                            <a:ext cx="3161" cy="1296"/>
                          </a:xfrm>
                          <a:custGeom>
                            <a:avLst/>
                            <a:gdLst>
                              <a:gd name="T0" fmla="+- 0 10307 7146"/>
                              <a:gd name="T1" fmla="*/ T0 w 3161"/>
                              <a:gd name="T2" fmla="+- 0 1317 1317"/>
                              <a:gd name="T3" fmla="*/ 1317 h 1296"/>
                              <a:gd name="T4" fmla="+- 0 7146 7146"/>
                              <a:gd name="T5" fmla="*/ T4 w 3161"/>
                              <a:gd name="T6" fmla="+- 0 1317 1317"/>
                              <a:gd name="T7" fmla="*/ 1317 h 1296"/>
                              <a:gd name="T8" fmla="+- 0 7146 7146"/>
                              <a:gd name="T9" fmla="*/ T8 w 3161"/>
                              <a:gd name="T10" fmla="+- 0 2613 1317"/>
                              <a:gd name="T11" fmla="*/ 2613 h 1296"/>
                              <a:gd name="T12" fmla="+- 0 10307 7146"/>
                              <a:gd name="T13" fmla="*/ T12 w 3161"/>
                              <a:gd name="T14" fmla="+- 0 2613 1317"/>
                              <a:gd name="T15" fmla="*/ 2613 h 1296"/>
                              <a:gd name="T16" fmla="+- 0 10307 7146"/>
                              <a:gd name="T17" fmla="*/ T16 w 3161"/>
                              <a:gd name="T18" fmla="+- 0 2605 1317"/>
                              <a:gd name="T19" fmla="*/ 2605 h 1296"/>
                              <a:gd name="T20" fmla="+- 0 7161 7146"/>
                              <a:gd name="T21" fmla="*/ T20 w 3161"/>
                              <a:gd name="T22" fmla="+- 0 2605 1317"/>
                              <a:gd name="T23" fmla="*/ 2605 h 1296"/>
                              <a:gd name="T24" fmla="+- 0 7153 7146"/>
                              <a:gd name="T25" fmla="*/ T24 w 3161"/>
                              <a:gd name="T26" fmla="+- 0 2599 1317"/>
                              <a:gd name="T27" fmla="*/ 2599 h 1296"/>
                              <a:gd name="T28" fmla="+- 0 7161 7146"/>
                              <a:gd name="T29" fmla="*/ T28 w 3161"/>
                              <a:gd name="T30" fmla="+- 0 2599 1317"/>
                              <a:gd name="T31" fmla="*/ 2599 h 1296"/>
                              <a:gd name="T32" fmla="+- 0 7161 7146"/>
                              <a:gd name="T33" fmla="*/ T32 w 3161"/>
                              <a:gd name="T34" fmla="+- 0 1332 1317"/>
                              <a:gd name="T35" fmla="*/ 1332 h 1296"/>
                              <a:gd name="T36" fmla="+- 0 7153 7146"/>
                              <a:gd name="T37" fmla="*/ T36 w 3161"/>
                              <a:gd name="T38" fmla="+- 0 1332 1317"/>
                              <a:gd name="T39" fmla="*/ 1332 h 1296"/>
                              <a:gd name="T40" fmla="+- 0 7161 7146"/>
                              <a:gd name="T41" fmla="*/ T40 w 3161"/>
                              <a:gd name="T42" fmla="+- 0 1324 1317"/>
                              <a:gd name="T43" fmla="*/ 1324 h 1296"/>
                              <a:gd name="T44" fmla="+- 0 10307 7146"/>
                              <a:gd name="T45" fmla="*/ T44 w 3161"/>
                              <a:gd name="T46" fmla="+- 0 1324 1317"/>
                              <a:gd name="T47" fmla="*/ 1324 h 1296"/>
                              <a:gd name="T48" fmla="+- 0 10307 7146"/>
                              <a:gd name="T49" fmla="*/ T48 w 3161"/>
                              <a:gd name="T50" fmla="+- 0 1317 1317"/>
                              <a:gd name="T51" fmla="*/ 1317 h 1296"/>
                              <a:gd name="T52" fmla="+- 0 7161 7146"/>
                              <a:gd name="T53" fmla="*/ T52 w 3161"/>
                              <a:gd name="T54" fmla="+- 0 2599 1317"/>
                              <a:gd name="T55" fmla="*/ 2599 h 1296"/>
                              <a:gd name="T56" fmla="+- 0 7153 7146"/>
                              <a:gd name="T57" fmla="*/ T56 w 3161"/>
                              <a:gd name="T58" fmla="+- 0 2599 1317"/>
                              <a:gd name="T59" fmla="*/ 2599 h 1296"/>
                              <a:gd name="T60" fmla="+- 0 7161 7146"/>
                              <a:gd name="T61" fmla="*/ T60 w 3161"/>
                              <a:gd name="T62" fmla="+- 0 2605 1317"/>
                              <a:gd name="T63" fmla="*/ 2605 h 1296"/>
                              <a:gd name="T64" fmla="+- 0 7161 7146"/>
                              <a:gd name="T65" fmla="*/ T64 w 3161"/>
                              <a:gd name="T66" fmla="+- 0 2599 1317"/>
                              <a:gd name="T67" fmla="*/ 2599 h 1296"/>
                              <a:gd name="T68" fmla="+- 0 10292 7146"/>
                              <a:gd name="T69" fmla="*/ T68 w 3161"/>
                              <a:gd name="T70" fmla="+- 0 2599 1317"/>
                              <a:gd name="T71" fmla="*/ 2599 h 1296"/>
                              <a:gd name="T72" fmla="+- 0 7161 7146"/>
                              <a:gd name="T73" fmla="*/ T72 w 3161"/>
                              <a:gd name="T74" fmla="+- 0 2599 1317"/>
                              <a:gd name="T75" fmla="*/ 2599 h 1296"/>
                              <a:gd name="T76" fmla="+- 0 7161 7146"/>
                              <a:gd name="T77" fmla="*/ T76 w 3161"/>
                              <a:gd name="T78" fmla="+- 0 2605 1317"/>
                              <a:gd name="T79" fmla="*/ 2605 h 1296"/>
                              <a:gd name="T80" fmla="+- 0 10292 7146"/>
                              <a:gd name="T81" fmla="*/ T80 w 3161"/>
                              <a:gd name="T82" fmla="+- 0 2605 1317"/>
                              <a:gd name="T83" fmla="*/ 2605 h 1296"/>
                              <a:gd name="T84" fmla="+- 0 10292 7146"/>
                              <a:gd name="T85" fmla="*/ T84 w 3161"/>
                              <a:gd name="T86" fmla="+- 0 2599 1317"/>
                              <a:gd name="T87" fmla="*/ 2599 h 1296"/>
                              <a:gd name="T88" fmla="+- 0 10292 7146"/>
                              <a:gd name="T89" fmla="*/ T88 w 3161"/>
                              <a:gd name="T90" fmla="+- 0 1324 1317"/>
                              <a:gd name="T91" fmla="*/ 1324 h 1296"/>
                              <a:gd name="T92" fmla="+- 0 10292 7146"/>
                              <a:gd name="T93" fmla="*/ T92 w 3161"/>
                              <a:gd name="T94" fmla="+- 0 2605 1317"/>
                              <a:gd name="T95" fmla="*/ 2605 h 1296"/>
                              <a:gd name="T96" fmla="+- 0 10299 7146"/>
                              <a:gd name="T97" fmla="*/ T96 w 3161"/>
                              <a:gd name="T98" fmla="+- 0 2599 1317"/>
                              <a:gd name="T99" fmla="*/ 2599 h 1296"/>
                              <a:gd name="T100" fmla="+- 0 10307 7146"/>
                              <a:gd name="T101" fmla="*/ T100 w 3161"/>
                              <a:gd name="T102" fmla="+- 0 2599 1317"/>
                              <a:gd name="T103" fmla="*/ 2599 h 1296"/>
                              <a:gd name="T104" fmla="+- 0 10307 7146"/>
                              <a:gd name="T105" fmla="*/ T104 w 3161"/>
                              <a:gd name="T106" fmla="+- 0 1332 1317"/>
                              <a:gd name="T107" fmla="*/ 1332 h 1296"/>
                              <a:gd name="T108" fmla="+- 0 10299 7146"/>
                              <a:gd name="T109" fmla="*/ T108 w 3161"/>
                              <a:gd name="T110" fmla="+- 0 1332 1317"/>
                              <a:gd name="T111" fmla="*/ 1332 h 1296"/>
                              <a:gd name="T112" fmla="+- 0 10292 7146"/>
                              <a:gd name="T113" fmla="*/ T112 w 3161"/>
                              <a:gd name="T114" fmla="+- 0 1324 1317"/>
                              <a:gd name="T115" fmla="*/ 1324 h 1296"/>
                              <a:gd name="T116" fmla="+- 0 10307 7146"/>
                              <a:gd name="T117" fmla="*/ T116 w 3161"/>
                              <a:gd name="T118" fmla="+- 0 2599 1317"/>
                              <a:gd name="T119" fmla="*/ 2599 h 1296"/>
                              <a:gd name="T120" fmla="+- 0 10299 7146"/>
                              <a:gd name="T121" fmla="*/ T120 w 3161"/>
                              <a:gd name="T122" fmla="+- 0 2599 1317"/>
                              <a:gd name="T123" fmla="*/ 2599 h 1296"/>
                              <a:gd name="T124" fmla="+- 0 10292 7146"/>
                              <a:gd name="T125" fmla="*/ T124 w 3161"/>
                              <a:gd name="T126" fmla="+- 0 2605 1317"/>
                              <a:gd name="T127" fmla="*/ 2605 h 1296"/>
                              <a:gd name="T128" fmla="+- 0 10307 7146"/>
                              <a:gd name="T129" fmla="*/ T128 w 3161"/>
                              <a:gd name="T130" fmla="+- 0 2605 1317"/>
                              <a:gd name="T131" fmla="*/ 2605 h 1296"/>
                              <a:gd name="T132" fmla="+- 0 10307 7146"/>
                              <a:gd name="T133" fmla="*/ T132 w 3161"/>
                              <a:gd name="T134" fmla="+- 0 2599 1317"/>
                              <a:gd name="T135" fmla="*/ 2599 h 1296"/>
                              <a:gd name="T136" fmla="+- 0 7161 7146"/>
                              <a:gd name="T137" fmla="*/ T136 w 3161"/>
                              <a:gd name="T138" fmla="+- 0 1324 1317"/>
                              <a:gd name="T139" fmla="*/ 1324 h 1296"/>
                              <a:gd name="T140" fmla="+- 0 7153 7146"/>
                              <a:gd name="T141" fmla="*/ T140 w 3161"/>
                              <a:gd name="T142" fmla="+- 0 1332 1317"/>
                              <a:gd name="T143" fmla="*/ 1332 h 1296"/>
                              <a:gd name="T144" fmla="+- 0 7161 7146"/>
                              <a:gd name="T145" fmla="*/ T144 w 3161"/>
                              <a:gd name="T146" fmla="+- 0 1332 1317"/>
                              <a:gd name="T147" fmla="*/ 1332 h 1296"/>
                              <a:gd name="T148" fmla="+- 0 7161 7146"/>
                              <a:gd name="T149" fmla="*/ T148 w 3161"/>
                              <a:gd name="T150" fmla="+- 0 1324 1317"/>
                              <a:gd name="T151" fmla="*/ 1324 h 1296"/>
                              <a:gd name="T152" fmla="+- 0 10292 7146"/>
                              <a:gd name="T153" fmla="*/ T152 w 3161"/>
                              <a:gd name="T154" fmla="+- 0 1324 1317"/>
                              <a:gd name="T155" fmla="*/ 1324 h 1296"/>
                              <a:gd name="T156" fmla="+- 0 7161 7146"/>
                              <a:gd name="T157" fmla="*/ T156 w 3161"/>
                              <a:gd name="T158" fmla="+- 0 1324 1317"/>
                              <a:gd name="T159" fmla="*/ 1324 h 1296"/>
                              <a:gd name="T160" fmla="+- 0 7161 7146"/>
                              <a:gd name="T161" fmla="*/ T160 w 3161"/>
                              <a:gd name="T162" fmla="+- 0 1332 1317"/>
                              <a:gd name="T163" fmla="*/ 1332 h 1296"/>
                              <a:gd name="T164" fmla="+- 0 10292 7146"/>
                              <a:gd name="T165" fmla="*/ T164 w 3161"/>
                              <a:gd name="T166" fmla="+- 0 1332 1317"/>
                              <a:gd name="T167" fmla="*/ 1332 h 1296"/>
                              <a:gd name="T168" fmla="+- 0 10292 7146"/>
                              <a:gd name="T169" fmla="*/ T168 w 3161"/>
                              <a:gd name="T170" fmla="+- 0 1324 1317"/>
                              <a:gd name="T171" fmla="*/ 1324 h 1296"/>
                              <a:gd name="T172" fmla="+- 0 10307 7146"/>
                              <a:gd name="T173" fmla="*/ T172 w 3161"/>
                              <a:gd name="T174" fmla="+- 0 1324 1317"/>
                              <a:gd name="T175" fmla="*/ 1324 h 1296"/>
                              <a:gd name="T176" fmla="+- 0 10292 7146"/>
                              <a:gd name="T177" fmla="*/ T176 w 3161"/>
                              <a:gd name="T178" fmla="+- 0 1324 1317"/>
                              <a:gd name="T179" fmla="*/ 1324 h 1296"/>
                              <a:gd name="T180" fmla="+- 0 10299 7146"/>
                              <a:gd name="T181" fmla="*/ T180 w 3161"/>
                              <a:gd name="T182" fmla="+- 0 1332 1317"/>
                              <a:gd name="T183" fmla="*/ 1332 h 1296"/>
                              <a:gd name="T184" fmla="+- 0 10307 7146"/>
                              <a:gd name="T185" fmla="*/ T184 w 3161"/>
                              <a:gd name="T186" fmla="+- 0 1332 1317"/>
                              <a:gd name="T187" fmla="*/ 1332 h 1296"/>
                              <a:gd name="T188" fmla="+- 0 10307 7146"/>
                              <a:gd name="T189" fmla="*/ T188 w 3161"/>
                              <a:gd name="T190" fmla="+- 0 1324 1317"/>
                              <a:gd name="T191" fmla="*/ 1324 h 1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161" h="1296">
                                <a:moveTo>
                                  <a:pt x="3161" y="0"/>
                                </a:moveTo>
                                <a:lnTo>
                                  <a:pt x="0" y="0"/>
                                </a:lnTo>
                                <a:lnTo>
                                  <a:pt x="0" y="1296"/>
                                </a:lnTo>
                                <a:lnTo>
                                  <a:pt x="3161" y="1296"/>
                                </a:lnTo>
                                <a:lnTo>
                                  <a:pt x="3161" y="1288"/>
                                </a:lnTo>
                                <a:lnTo>
                                  <a:pt x="15" y="1288"/>
                                </a:lnTo>
                                <a:lnTo>
                                  <a:pt x="7" y="1282"/>
                                </a:lnTo>
                                <a:lnTo>
                                  <a:pt x="15" y="1282"/>
                                </a:lnTo>
                                <a:lnTo>
                                  <a:pt x="15" y="15"/>
                                </a:lnTo>
                                <a:lnTo>
                                  <a:pt x="7" y="15"/>
                                </a:lnTo>
                                <a:lnTo>
                                  <a:pt x="15" y="7"/>
                                </a:lnTo>
                                <a:lnTo>
                                  <a:pt x="3161" y="7"/>
                                </a:lnTo>
                                <a:lnTo>
                                  <a:pt x="3161" y="0"/>
                                </a:lnTo>
                                <a:close/>
                                <a:moveTo>
                                  <a:pt x="15" y="1282"/>
                                </a:moveTo>
                                <a:lnTo>
                                  <a:pt x="7" y="1282"/>
                                </a:lnTo>
                                <a:lnTo>
                                  <a:pt x="15" y="1288"/>
                                </a:lnTo>
                                <a:lnTo>
                                  <a:pt x="15" y="1282"/>
                                </a:lnTo>
                                <a:close/>
                                <a:moveTo>
                                  <a:pt x="3146" y="1282"/>
                                </a:moveTo>
                                <a:lnTo>
                                  <a:pt x="15" y="1282"/>
                                </a:lnTo>
                                <a:lnTo>
                                  <a:pt x="15" y="1288"/>
                                </a:lnTo>
                                <a:lnTo>
                                  <a:pt x="3146" y="1288"/>
                                </a:lnTo>
                                <a:lnTo>
                                  <a:pt x="3146" y="1282"/>
                                </a:lnTo>
                                <a:close/>
                                <a:moveTo>
                                  <a:pt x="3146" y="7"/>
                                </a:moveTo>
                                <a:lnTo>
                                  <a:pt x="3146" y="1288"/>
                                </a:lnTo>
                                <a:lnTo>
                                  <a:pt x="3153" y="1282"/>
                                </a:lnTo>
                                <a:lnTo>
                                  <a:pt x="3161" y="1282"/>
                                </a:lnTo>
                                <a:lnTo>
                                  <a:pt x="3161" y="15"/>
                                </a:lnTo>
                                <a:lnTo>
                                  <a:pt x="3153" y="15"/>
                                </a:lnTo>
                                <a:lnTo>
                                  <a:pt x="3146" y="7"/>
                                </a:lnTo>
                                <a:close/>
                                <a:moveTo>
                                  <a:pt x="3161" y="1282"/>
                                </a:moveTo>
                                <a:lnTo>
                                  <a:pt x="3153" y="1282"/>
                                </a:lnTo>
                                <a:lnTo>
                                  <a:pt x="3146" y="1288"/>
                                </a:lnTo>
                                <a:lnTo>
                                  <a:pt x="3161" y="1288"/>
                                </a:lnTo>
                                <a:lnTo>
                                  <a:pt x="3161" y="1282"/>
                                </a:lnTo>
                                <a:close/>
                                <a:moveTo>
                                  <a:pt x="15" y="7"/>
                                </a:moveTo>
                                <a:lnTo>
                                  <a:pt x="7" y="15"/>
                                </a:lnTo>
                                <a:lnTo>
                                  <a:pt x="15" y="15"/>
                                </a:lnTo>
                                <a:lnTo>
                                  <a:pt x="15" y="7"/>
                                </a:lnTo>
                                <a:close/>
                                <a:moveTo>
                                  <a:pt x="3146" y="7"/>
                                </a:moveTo>
                                <a:lnTo>
                                  <a:pt x="15" y="7"/>
                                </a:lnTo>
                                <a:lnTo>
                                  <a:pt x="15" y="15"/>
                                </a:lnTo>
                                <a:lnTo>
                                  <a:pt x="3146" y="15"/>
                                </a:lnTo>
                                <a:lnTo>
                                  <a:pt x="3146" y="7"/>
                                </a:lnTo>
                                <a:close/>
                                <a:moveTo>
                                  <a:pt x="3161" y="7"/>
                                </a:moveTo>
                                <a:lnTo>
                                  <a:pt x="3146" y="7"/>
                                </a:lnTo>
                                <a:lnTo>
                                  <a:pt x="3153" y="15"/>
                                </a:lnTo>
                                <a:lnTo>
                                  <a:pt x="3161" y="15"/>
                                </a:lnTo>
                                <a:lnTo>
                                  <a:pt x="316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53"/>
                        <wps:cNvSpPr>
                          <a:spLocks/>
                        </wps:cNvSpPr>
                        <wps:spPr bwMode="auto">
                          <a:xfrm>
                            <a:off x="4787" y="1071"/>
                            <a:ext cx="412" cy="597"/>
                          </a:xfrm>
                          <a:custGeom>
                            <a:avLst/>
                            <a:gdLst>
                              <a:gd name="T0" fmla="+- 0 6736 6337"/>
                              <a:gd name="T1" fmla="*/ T0 w 412"/>
                              <a:gd name="T2" fmla="+- 0 1402 1383"/>
                              <a:gd name="T3" fmla="*/ 1402 h 597"/>
                              <a:gd name="T4" fmla="+- 0 6725 6337"/>
                              <a:gd name="T5" fmla="*/ T4 w 412"/>
                              <a:gd name="T6" fmla="+- 0 1407 1383"/>
                              <a:gd name="T7" fmla="*/ 1407 h 597"/>
                              <a:gd name="T8" fmla="+- 0 6337 6337"/>
                              <a:gd name="T9" fmla="*/ T8 w 412"/>
                              <a:gd name="T10" fmla="+- 0 1974 1383"/>
                              <a:gd name="T11" fmla="*/ 1974 h 597"/>
                              <a:gd name="T12" fmla="+- 0 6347 6337"/>
                              <a:gd name="T13" fmla="*/ T12 w 412"/>
                              <a:gd name="T14" fmla="+- 0 1979 1383"/>
                              <a:gd name="T15" fmla="*/ 1979 h 597"/>
                              <a:gd name="T16" fmla="+- 0 6735 6337"/>
                              <a:gd name="T17" fmla="*/ T16 w 412"/>
                              <a:gd name="T18" fmla="+- 0 1414 1383"/>
                              <a:gd name="T19" fmla="*/ 1414 h 597"/>
                              <a:gd name="T20" fmla="+- 0 6736 6337"/>
                              <a:gd name="T21" fmla="*/ T20 w 412"/>
                              <a:gd name="T22" fmla="+- 0 1402 1383"/>
                              <a:gd name="T23" fmla="*/ 1402 h 597"/>
                              <a:gd name="T24" fmla="+- 0 6749 6337"/>
                              <a:gd name="T25" fmla="*/ T24 w 412"/>
                              <a:gd name="T26" fmla="+- 0 1390 1383"/>
                              <a:gd name="T27" fmla="*/ 1390 h 597"/>
                              <a:gd name="T28" fmla="+- 0 6737 6337"/>
                              <a:gd name="T29" fmla="*/ T28 w 412"/>
                              <a:gd name="T30" fmla="+- 0 1390 1383"/>
                              <a:gd name="T31" fmla="*/ 1390 h 597"/>
                              <a:gd name="T32" fmla="+- 0 6747 6337"/>
                              <a:gd name="T33" fmla="*/ T32 w 412"/>
                              <a:gd name="T34" fmla="+- 0 1396 1383"/>
                              <a:gd name="T35" fmla="*/ 1396 h 597"/>
                              <a:gd name="T36" fmla="+- 0 6735 6337"/>
                              <a:gd name="T37" fmla="*/ T36 w 412"/>
                              <a:gd name="T38" fmla="+- 0 1414 1383"/>
                              <a:gd name="T39" fmla="*/ 1414 h 597"/>
                              <a:gd name="T40" fmla="+- 0 6729 6337"/>
                              <a:gd name="T41" fmla="*/ T40 w 412"/>
                              <a:gd name="T42" fmla="+- 0 1525 1383"/>
                              <a:gd name="T43" fmla="*/ 1525 h 597"/>
                              <a:gd name="T44" fmla="+- 0 6730 6337"/>
                              <a:gd name="T45" fmla="*/ T44 w 412"/>
                              <a:gd name="T46" fmla="+- 0 1527 1383"/>
                              <a:gd name="T47" fmla="*/ 1527 h 597"/>
                              <a:gd name="T48" fmla="+- 0 6731 6337"/>
                              <a:gd name="T49" fmla="*/ T48 w 412"/>
                              <a:gd name="T50" fmla="+- 0 1529 1383"/>
                              <a:gd name="T51" fmla="*/ 1529 h 597"/>
                              <a:gd name="T52" fmla="+- 0 6735 6337"/>
                              <a:gd name="T53" fmla="*/ T52 w 412"/>
                              <a:gd name="T54" fmla="+- 0 1531 1383"/>
                              <a:gd name="T55" fmla="*/ 1531 h 597"/>
                              <a:gd name="T56" fmla="+- 0 6739 6337"/>
                              <a:gd name="T57" fmla="*/ T56 w 412"/>
                              <a:gd name="T58" fmla="+- 0 1529 1383"/>
                              <a:gd name="T59" fmla="*/ 1529 h 597"/>
                              <a:gd name="T60" fmla="+- 0 6741 6337"/>
                              <a:gd name="T61" fmla="*/ T60 w 412"/>
                              <a:gd name="T62" fmla="+- 0 1527 1383"/>
                              <a:gd name="T63" fmla="*/ 1527 h 597"/>
                              <a:gd name="T64" fmla="+- 0 6741 6337"/>
                              <a:gd name="T65" fmla="*/ T64 w 412"/>
                              <a:gd name="T66" fmla="+- 0 1525 1383"/>
                              <a:gd name="T67" fmla="*/ 1525 h 597"/>
                              <a:gd name="T68" fmla="+- 0 6749 6337"/>
                              <a:gd name="T69" fmla="*/ T68 w 412"/>
                              <a:gd name="T70" fmla="+- 0 1390 1383"/>
                              <a:gd name="T71" fmla="*/ 1390 h 597"/>
                              <a:gd name="T72" fmla="+- 0 6749 6337"/>
                              <a:gd name="T73" fmla="*/ T72 w 412"/>
                              <a:gd name="T74" fmla="+- 0 1383 1383"/>
                              <a:gd name="T75" fmla="*/ 1383 h 597"/>
                              <a:gd name="T76" fmla="+- 0 6615 6337"/>
                              <a:gd name="T77" fmla="*/ T76 w 412"/>
                              <a:gd name="T78" fmla="+- 0 1447 1383"/>
                              <a:gd name="T79" fmla="*/ 1447 h 597"/>
                              <a:gd name="T80" fmla="+- 0 6614 6337"/>
                              <a:gd name="T81" fmla="*/ T80 w 412"/>
                              <a:gd name="T82" fmla="+- 0 1448 1383"/>
                              <a:gd name="T83" fmla="*/ 1448 h 597"/>
                              <a:gd name="T84" fmla="+- 0 6612 6337"/>
                              <a:gd name="T85" fmla="*/ T84 w 412"/>
                              <a:gd name="T86" fmla="+- 0 1450 1383"/>
                              <a:gd name="T87" fmla="*/ 1450 h 597"/>
                              <a:gd name="T88" fmla="+- 0 6612 6337"/>
                              <a:gd name="T89" fmla="*/ T88 w 412"/>
                              <a:gd name="T90" fmla="+- 0 1452 1383"/>
                              <a:gd name="T91" fmla="*/ 1452 h 597"/>
                              <a:gd name="T92" fmla="+- 0 6613 6337"/>
                              <a:gd name="T93" fmla="*/ T92 w 412"/>
                              <a:gd name="T94" fmla="+- 0 1455 1383"/>
                              <a:gd name="T95" fmla="*/ 1455 h 597"/>
                              <a:gd name="T96" fmla="+- 0 6614 6337"/>
                              <a:gd name="T97" fmla="*/ T96 w 412"/>
                              <a:gd name="T98" fmla="+- 0 1457 1383"/>
                              <a:gd name="T99" fmla="*/ 1457 h 597"/>
                              <a:gd name="T100" fmla="+- 0 6616 6337"/>
                              <a:gd name="T101" fmla="*/ T100 w 412"/>
                              <a:gd name="T102" fmla="+- 0 1458 1383"/>
                              <a:gd name="T103" fmla="*/ 1458 h 597"/>
                              <a:gd name="T104" fmla="+- 0 6619 6337"/>
                              <a:gd name="T105" fmla="*/ T104 w 412"/>
                              <a:gd name="T106" fmla="+- 0 1458 1383"/>
                              <a:gd name="T107" fmla="*/ 1458 h 597"/>
                              <a:gd name="T108" fmla="+- 0 6621 6337"/>
                              <a:gd name="T109" fmla="*/ T108 w 412"/>
                              <a:gd name="T110" fmla="+- 0 1457 1383"/>
                              <a:gd name="T111" fmla="*/ 1457 h 597"/>
                              <a:gd name="T112" fmla="+- 0 6725 6337"/>
                              <a:gd name="T113" fmla="*/ T112 w 412"/>
                              <a:gd name="T114" fmla="+- 0 1407 1383"/>
                              <a:gd name="T115" fmla="*/ 1407 h 597"/>
                              <a:gd name="T116" fmla="+- 0 6737 6337"/>
                              <a:gd name="T117" fmla="*/ T116 w 412"/>
                              <a:gd name="T118" fmla="+- 0 1390 1383"/>
                              <a:gd name="T119" fmla="*/ 1390 h 597"/>
                              <a:gd name="T120" fmla="+- 0 6749 6337"/>
                              <a:gd name="T121" fmla="*/ T120 w 412"/>
                              <a:gd name="T122" fmla="+- 0 1390 1383"/>
                              <a:gd name="T123" fmla="*/ 1390 h 597"/>
                              <a:gd name="T124" fmla="+- 0 6749 6337"/>
                              <a:gd name="T125" fmla="*/ T124 w 412"/>
                              <a:gd name="T126" fmla="+- 0 1383 1383"/>
                              <a:gd name="T127" fmla="*/ 1383 h 597"/>
                              <a:gd name="T128" fmla="+- 0 6742 6337"/>
                              <a:gd name="T129" fmla="*/ T128 w 412"/>
                              <a:gd name="T130" fmla="+- 0 1393 1383"/>
                              <a:gd name="T131" fmla="*/ 1393 h 597"/>
                              <a:gd name="T132" fmla="+- 0 6736 6337"/>
                              <a:gd name="T133" fmla="*/ T132 w 412"/>
                              <a:gd name="T134" fmla="+- 0 1393 1383"/>
                              <a:gd name="T135" fmla="*/ 1393 h 597"/>
                              <a:gd name="T136" fmla="+- 0 6745 6337"/>
                              <a:gd name="T137" fmla="*/ T136 w 412"/>
                              <a:gd name="T138" fmla="+- 0 1398 1383"/>
                              <a:gd name="T139" fmla="*/ 1398 h 597"/>
                              <a:gd name="T140" fmla="+- 0 6736 6337"/>
                              <a:gd name="T141" fmla="*/ T140 w 412"/>
                              <a:gd name="T142" fmla="+- 0 1402 1383"/>
                              <a:gd name="T143" fmla="*/ 1402 h 597"/>
                              <a:gd name="T144" fmla="+- 0 6735 6337"/>
                              <a:gd name="T145" fmla="*/ T144 w 412"/>
                              <a:gd name="T146" fmla="+- 0 1414 1383"/>
                              <a:gd name="T147" fmla="*/ 1414 h 597"/>
                              <a:gd name="T148" fmla="+- 0 6747 6337"/>
                              <a:gd name="T149" fmla="*/ T148 w 412"/>
                              <a:gd name="T150" fmla="+- 0 1396 1383"/>
                              <a:gd name="T151" fmla="*/ 1396 h 597"/>
                              <a:gd name="T152" fmla="+- 0 6742 6337"/>
                              <a:gd name="T153" fmla="*/ T152 w 412"/>
                              <a:gd name="T154" fmla="+- 0 1393 1383"/>
                              <a:gd name="T155" fmla="*/ 1393 h 597"/>
                              <a:gd name="T156" fmla="+- 0 6737 6337"/>
                              <a:gd name="T157" fmla="*/ T156 w 412"/>
                              <a:gd name="T158" fmla="+- 0 1390 1383"/>
                              <a:gd name="T159" fmla="*/ 1390 h 597"/>
                              <a:gd name="T160" fmla="+- 0 6725 6337"/>
                              <a:gd name="T161" fmla="*/ T160 w 412"/>
                              <a:gd name="T162" fmla="+- 0 1407 1383"/>
                              <a:gd name="T163" fmla="*/ 1407 h 597"/>
                              <a:gd name="T164" fmla="+- 0 6736 6337"/>
                              <a:gd name="T165" fmla="*/ T164 w 412"/>
                              <a:gd name="T166" fmla="+- 0 1402 1383"/>
                              <a:gd name="T167" fmla="*/ 1402 h 597"/>
                              <a:gd name="T168" fmla="+- 0 6736 6337"/>
                              <a:gd name="T169" fmla="*/ T168 w 412"/>
                              <a:gd name="T170" fmla="+- 0 1393 1383"/>
                              <a:gd name="T171" fmla="*/ 1393 h 597"/>
                              <a:gd name="T172" fmla="+- 0 6742 6337"/>
                              <a:gd name="T173" fmla="*/ T172 w 412"/>
                              <a:gd name="T174" fmla="+- 0 1393 1383"/>
                              <a:gd name="T175" fmla="*/ 1393 h 597"/>
                              <a:gd name="T176" fmla="+- 0 6737 6337"/>
                              <a:gd name="T177" fmla="*/ T176 w 412"/>
                              <a:gd name="T178" fmla="+- 0 1390 1383"/>
                              <a:gd name="T179" fmla="*/ 1390 h 597"/>
                              <a:gd name="T180" fmla="+- 0 6736 6337"/>
                              <a:gd name="T181" fmla="*/ T180 w 412"/>
                              <a:gd name="T182" fmla="+- 0 1393 1383"/>
                              <a:gd name="T183" fmla="*/ 1393 h 597"/>
                              <a:gd name="T184" fmla="+- 0 6736 6337"/>
                              <a:gd name="T185" fmla="*/ T184 w 412"/>
                              <a:gd name="T186" fmla="+- 0 1402 1383"/>
                              <a:gd name="T187" fmla="*/ 1402 h 597"/>
                              <a:gd name="T188" fmla="+- 0 6745 6337"/>
                              <a:gd name="T189" fmla="*/ T188 w 412"/>
                              <a:gd name="T190" fmla="+- 0 1398 1383"/>
                              <a:gd name="T191" fmla="*/ 1398 h 597"/>
                              <a:gd name="T192" fmla="+- 0 6736 6337"/>
                              <a:gd name="T193" fmla="*/ T192 w 412"/>
                              <a:gd name="T194" fmla="+- 0 1393 1383"/>
                              <a:gd name="T195" fmla="*/ 1393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12" h="597">
                                <a:moveTo>
                                  <a:pt x="399" y="19"/>
                                </a:moveTo>
                                <a:lnTo>
                                  <a:pt x="388" y="24"/>
                                </a:lnTo>
                                <a:lnTo>
                                  <a:pt x="0" y="591"/>
                                </a:lnTo>
                                <a:lnTo>
                                  <a:pt x="10" y="596"/>
                                </a:lnTo>
                                <a:lnTo>
                                  <a:pt x="398" y="31"/>
                                </a:lnTo>
                                <a:lnTo>
                                  <a:pt x="399" y="19"/>
                                </a:lnTo>
                                <a:close/>
                                <a:moveTo>
                                  <a:pt x="412" y="7"/>
                                </a:moveTo>
                                <a:lnTo>
                                  <a:pt x="400" y="7"/>
                                </a:lnTo>
                                <a:lnTo>
                                  <a:pt x="410" y="13"/>
                                </a:lnTo>
                                <a:lnTo>
                                  <a:pt x="398" y="31"/>
                                </a:lnTo>
                                <a:lnTo>
                                  <a:pt x="392" y="142"/>
                                </a:lnTo>
                                <a:lnTo>
                                  <a:pt x="393" y="144"/>
                                </a:lnTo>
                                <a:lnTo>
                                  <a:pt x="394" y="146"/>
                                </a:lnTo>
                                <a:lnTo>
                                  <a:pt x="398" y="148"/>
                                </a:lnTo>
                                <a:lnTo>
                                  <a:pt x="402" y="146"/>
                                </a:lnTo>
                                <a:lnTo>
                                  <a:pt x="404" y="144"/>
                                </a:lnTo>
                                <a:lnTo>
                                  <a:pt x="404" y="142"/>
                                </a:lnTo>
                                <a:lnTo>
                                  <a:pt x="412" y="7"/>
                                </a:lnTo>
                                <a:close/>
                                <a:moveTo>
                                  <a:pt x="412" y="0"/>
                                </a:moveTo>
                                <a:lnTo>
                                  <a:pt x="278" y="64"/>
                                </a:lnTo>
                                <a:lnTo>
                                  <a:pt x="277" y="65"/>
                                </a:lnTo>
                                <a:lnTo>
                                  <a:pt x="275" y="67"/>
                                </a:lnTo>
                                <a:lnTo>
                                  <a:pt x="275" y="69"/>
                                </a:lnTo>
                                <a:lnTo>
                                  <a:pt x="276" y="72"/>
                                </a:lnTo>
                                <a:lnTo>
                                  <a:pt x="277" y="74"/>
                                </a:lnTo>
                                <a:lnTo>
                                  <a:pt x="279" y="75"/>
                                </a:lnTo>
                                <a:lnTo>
                                  <a:pt x="282" y="75"/>
                                </a:lnTo>
                                <a:lnTo>
                                  <a:pt x="284" y="74"/>
                                </a:lnTo>
                                <a:lnTo>
                                  <a:pt x="388" y="24"/>
                                </a:lnTo>
                                <a:lnTo>
                                  <a:pt x="400" y="7"/>
                                </a:lnTo>
                                <a:lnTo>
                                  <a:pt x="412" y="7"/>
                                </a:lnTo>
                                <a:lnTo>
                                  <a:pt x="412" y="0"/>
                                </a:lnTo>
                                <a:close/>
                                <a:moveTo>
                                  <a:pt x="405" y="10"/>
                                </a:moveTo>
                                <a:lnTo>
                                  <a:pt x="399" y="10"/>
                                </a:lnTo>
                                <a:lnTo>
                                  <a:pt x="408" y="15"/>
                                </a:lnTo>
                                <a:lnTo>
                                  <a:pt x="399" y="19"/>
                                </a:lnTo>
                                <a:lnTo>
                                  <a:pt x="398" y="31"/>
                                </a:lnTo>
                                <a:lnTo>
                                  <a:pt x="410" y="13"/>
                                </a:lnTo>
                                <a:lnTo>
                                  <a:pt x="405" y="10"/>
                                </a:lnTo>
                                <a:close/>
                                <a:moveTo>
                                  <a:pt x="400" y="7"/>
                                </a:moveTo>
                                <a:lnTo>
                                  <a:pt x="388" y="24"/>
                                </a:lnTo>
                                <a:lnTo>
                                  <a:pt x="399" y="19"/>
                                </a:lnTo>
                                <a:lnTo>
                                  <a:pt x="399" y="10"/>
                                </a:lnTo>
                                <a:lnTo>
                                  <a:pt x="405" y="10"/>
                                </a:lnTo>
                                <a:lnTo>
                                  <a:pt x="400" y="7"/>
                                </a:lnTo>
                                <a:close/>
                                <a:moveTo>
                                  <a:pt x="399" y="10"/>
                                </a:moveTo>
                                <a:lnTo>
                                  <a:pt x="399" y="19"/>
                                </a:lnTo>
                                <a:lnTo>
                                  <a:pt x="408" y="15"/>
                                </a:lnTo>
                                <a:lnTo>
                                  <a:pt x="399" y="10"/>
                                </a:lnTo>
                                <a:close/>
                              </a:path>
                            </a:pathLst>
                          </a:custGeom>
                          <a:solidFill>
                            <a:srgbClr val="5B9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54"/>
                        <wps:cNvSpPr>
                          <a:spLocks/>
                        </wps:cNvSpPr>
                        <wps:spPr bwMode="auto">
                          <a:xfrm>
                            <a:off x="0" y="2300"/>
                            <a:ext cx="1358" cy="918"/>
                          </a:xfrm>
                          <a:custGeom>
                            <a:avLst/>
                            <a:gdLst>
                              <a:gd name="T0" fmla="+- 0 2908 1550"/>
                              <a:gd name="T1" fmla="*/ T0 w 1358"/>
                              <a:gd name="T2" fmla="+- 0 2613 2613"/>
                              <a:gd name="T3" fmla="*/ 2613 h 918"/>
                              <a:gd name="T4" fmla="+- 0 1550 1550"/>
                              <a:gd name="T5" fmla="*/ T4 w 1358"/>
                              <a:gd name="T6" fmla="+- 0 2613 2613"/>
                              <a:gd name="T7" fmla="*/ 2613 h 918"/>
                              <a:gd name="T8" fmla="+- 0 1550 1550"/>
                              <a:gd name="T9" fmla="*/ T8 w 1358"/>
                              <a:gd name="T10" fmla="+- 0 3530 2613"/>
                              <a:gd name="T11" fmla="*/ 3530 h 918"/>
                              <a:gd name="T12" fmla="+- 0 2908 1550"/>
                              <a:gd name="T13" fmla="*/ T12 w 1358"/>
                              <a:gd name="T14" fmla="+- 0 3530 2613"/>
                              <a:gd name="T15" fmla="*/ 3530 h 918"/>
                              <a:gd name="T16" fmla="+- 0 2908 1550"/>
                              <a:gd name="T17" fmla="*/ T16 w 1358"/>
                              <a:gd name="T18" fmla="+- 0 3522 2613"/>
                              <a:gd name="T19" fmla="*/ 3522 h 918"/>
                              <a:gd name="T20" fmla="+- 0 1565 1550"/>
                              <a:gd name="T21" fmla="*/ T20 w 1358"/>
                              <a:gd name="T22" fmla="+- 0 3522 2613"/>
                              <a:gd name="T23" fmla="*/ 3522 h 918"/>
                              <a:gd name="T24" fmla="+- 0 1557 1550"/>
                              <a:gd name="T25" fmla="*/ T24 w 1358"/>
                              <a:gd name="T26" fmla="+- 0 3516 2613"/>
                              <a:gd name="T27" fmla="*/ 3516 h 918"/>
                              <a:gd name="T28" fmla="+- 0 1565 1550"/>
                              <a:gd name="T29" fmla="*/ T28 w 1358"/>
                              <a:gd name="T30" fmla="+- 0 3516 2613"/>
                              <a:gd name="T31" fmla="*/ 3516 h 918"/>
                              <a:gd name="T32" fmla="+- 0 1565 1550"/>
                              <a:gd name="T33" fmla="*/ T32 w 1358"/>
                              <a:gd name="T34" fmla="+- 0 2627 2613"/>
                              <a:gd name="T35" fmla="*/ 2627 h 918"/>
                              <a:gd name="T36" fmla="+- 0 1557 1550"/>
                              <a:gd name="T37" fmla="*/ T36 w 1358"/>
                              <a:gd name="T38" fmla="+- 0 2627 2613"/>
                              <a:gd name="T39" fmla="*/ 2627 h 918"/>
                              <a:gd name="T40" fmla="+- 0 1565 1550"/>
                              <a:gd name="T41" fmla="*/ T40 w 1358"/>
                              <a:gd name="T42" fmla="+- 0 2620 2613"/>
                              <a:gd name="T43" fmla="*/ 2620 h 918"/>
                              <a:gd name="T44" fmla="+- 0 2908 1550"/>
                              <a:gd name="T45" fmla="*/ T44 w 1358"/>
                              <a:gd name="T46" fmla="+- 0 2620 2613"/>
                              <a:gd name="T47" fmla="*/ 2620 h 918"/>
                              <a:gd name="T48" fmla="+- 0 2908 1550"/>
                              <a:gd name="T49" fmla="*/ T48 w 1358"/>
                              <a:gd name="T50" fmla="+- 0 2613 2613"/>
                              <a:gd name="T51" fmla="*/ 2613 h 918"/>
                              <a:gd name="T52" fmla="+- 0 1565 1550"/>
                              <a:gd name="T53" fmla="*/ T52 w 1358"/>
                              <a:gd name="T54" fmla="+- 0 3516 2613"/>
                              <a:gd name="T55" fmla="*/ 3516 h 918"/>
                              <a:gd name="T56" fmla="+- 0 1557 1550"/>
                              <a:gd name="T57" fmla="*/ T56 w 1358"/>
                              <a:gd name="T58" fmla="+- 0 3516 2613"/>
                              <a:gd name="T59" fmla="*/ 3516 h 918"/>
                              <a:gd name="T60" fmla="+- 0 1565 1550"/>
                              <a:gd name="T61" fmla="*/ T60 w 1358"/>
                              <a:gd name="T62" fmla="+- 0 3522 2613"/>
                              <a:gd name="T63" fmla="*/ 3522 h 918"/>
                              <a:gd name="T64" fmla="+- 0 1565 1550"/>
                              <a:gd name="T65" fmla="*/ T64 w 1358"/>
                              <a:gd name="T66" fmla="+- 0 3516 2613"/>
                              <a:gd name="T67" fmla="*/ 3516 h 918"/>
                              <a:gd name="T68" fmla="+- 0 2893 1550"/>
                              <a:gd name="T69" fmla="*/ T68 w 1358"/>
                              <a:gd name="T70" fmla="+- 0 3516 2613"/>
                              <a:gd name="T71" fmla="*/ 3516 h 918"/>
                              <a:gd name="T72" fmla="+- 0 1565 1550"/>
                              <a:gd name="T73" fmla="*/ T72 w 1358"/>
                              <a:gd name="T74" fmla="+- 0 3516 2613"/>
                              <a:gd name="T75" fmla="*/ 3516 h 918"/>
                              <a:gd name="T76" fmla="+- 0 1565 1550"/>
                              <a:gd name="T77" fmla="*/ T76 w 1358"/>
                              <a:gd name="T78" fmla="+- 0 3522 2613"/>
                              <a:gd name="T79" fmla="*/ 3522 h 918"/>
                              <a:gd name="T80" fmla="+- 0 2893 1550"/>
                              <a:gd name="T81" fmla="*/ T80 w 1358"/>
                              <a:gd name="T82" fmla="+- 0 3522 2613"/>
                              <a:gd name="T83" fmla="*/ 3522 h 918"/>
                              <a:gd name="T84" fmla="+- 0 2893 1550"/>
                              <a:gd name="T85" fmla="*/ T84 w 1358"/>
                              <a:gd name="T86" fmla="+- 0 3516 2613"/>
                              <a:gd name="T87" fmla="*/ 3516 h 918"/>
                              <a:gd name="T88" fmla="+- 0 2893 1550"/>
                              <a:gd name="T89" fmla="*/ T88 w 1358"/>
                              <a:gd name="T90" fmla="+- 0 2620 2613"/>
                              <a:gd name="T91" fmla="*/ 2620 h 918"/>
                              <a:gd name="T92" fmla="+- 0 2893 1550"/>
                              <a:gd name="T93" fmla="*/ T92 w 1358"/>
                              <a:gd name="T94" fmla="+- 0 3522 2613"/>
                              <a:gd name="T95" fmla="*/ 3522 h 918"/>
                              <a:gd name="T96" fmla="+- 0 2900 1550"/>
                              <a:gd name="T97" fmla="*/ T96 w 1358"/>
                              <a:gd name="T98" fmla="+- 0 3516 2613"/>
                              <a:gd name="T99" fmla="*/ 3516 h 918"/>
                              <a:gd name="T100" fmla="+- 0 2908 1550"/>
                              <a:gd name="T101" fmla="*/ T100 w 1358"/>
                              <a:gd name="T102" fmla="+- 0 3516 2613"/>
                              <a:gd name="T103" fmla="*/ 3516 h 918"/>
                              <a:gd name="T104" fmla="+- 0 2908 1550"/>
                              <a:gd name="T105" fmla="*/ T104 w 1358"/>
                              <a:gd name="T106" fmla="+- 0 2627 2613"/>
                              <a:gd name="T107" fmla="*/ 2627 h 918"/>
                              <a:gd name="T108" fmla="+- 0 2900 1550"/>
                              <a:gd name="T109" fmla="*/ T108 w 1358"/>
                              <a:gd name="T110" fmla="+- 0 2627 2613"/>
                              <a:gd name="T111" fmla="*/ 2627 h 918"/>
                              <a:gd name="T112" fmla="+- 0 2893 1550"/>
                              <a:gd name="T113" fmla="*/ T112 w 1358"/>
                              <a:gd name="T114" fmla="+- 0 2620 2613"/>
                              <a:gd name="T115" fmla="*/ 2620 h 918"/>
                              <a:gd name="T116" fmla="+- 0 2908 1550"/>
                              <a:gd name="T117" fmla="*/ T116 w 1358"/>
                              <a:gd name="T118" fmla="+- 0 3516 2613"/>
                              <a:gd name="T119" fmla="*/ 3516 h 918"/>
                              <a:gd name="T120" fmla="+- 0 2900 1550"/>
                              <a:gd name="T121" fmla="*/ T120 w 1358"/>
                              <a:gd name="T122" fmla="+- 0 3516 2613"/>
                              <a:gd name="T123" fmla="*/ 3516 h 918"/>
                              <a:gd name="T124" fmla="+- 0 2893 1550"/>
                              <a:gd name="T125" fmla="*/ T124 w 1358"/>
                              <a:gd name="T126" fmla="+- 0 3522 2613"/>
                              <a:gd name="T127" fmla="*/ 3522 h 918"/>
                              <a:gd name="T128" fmla="+- 0 2908 1550"/>
                              <a:gd name="T129" fmla="*/ T128 w 1358"/>
                              <a:gd name="T130" fmla="+- 0 3522 2613"/>
                              <a:gd name="T131" fmla="*/ 3522 h 918"/>
                              <a:gd name="T132" fmla="+- 0 2908 1550"/>
                              <a:gd name="T133" fmla="*/ T132 w 1358"/>
                              <a:gd name="T134" fmla="+- 0 3516 2613"/>
                              <a:gd name="T135" fmla="*/ 3516 h 918"/>
                              <a:gd name="T136" fmla="+- 0 1565 1550"/>
                              <a:gd name="T137" fmla="*/ T136 w 1358"/>
                              <a:gd name="T138" fmla="+- 0 2620 2613"/>
                              <a:gd name="T139" fmla="*/ 2620 h 918"/>
                              <a:gd name="T140" fmla="+- 0 1557 1550"/>
                              <a:gd name="T141" fmla="*/ T140 w 1358"/>
                              <a:gd name="T142" fmla="+- 0 2627 2613"/>
                              <a:gd name="T143" fmla="*/ 2627 h 918"/>
                              <a:gd name="T144" fmla="+- 0 1565 1550"/>
                              <a:gd name="T145" fmla="*/ T144 w 1358"/>
                              <a:gd name="T146" fmla="+- 0 2627 2613"/>
                              <a:gd name="T147" fmla="*/ 2627 h 918"/>
                              <a:gd name="T148" fmla="+- 0 1565 1550"/>
                              <a:gd name="T149" fmla="*/ T148 w 1358"/>
                              <a:gd name="T150" fmla="+- 0 2620 2613"/>
                              <a:gd name="T151" fmla="*/ 2620 h 918"/>
                              <a:gd name="T152" fmla="+- 0 2893 1550"/>
                              <a:gd name="T153" fmla="*/ T152 w 1358"/>
                              <a:gd name="T154" fmla="+- 0 2620 2613"/>
                              <a:gd name="T155" fmla="*/ 2620 h 918"/>
                              <a:gd name="T156" fmla="+- 0 1565 1550"/>
                              <a:gd name="T157" fmla="*/ T156 w 1358"/>
                              <a:gd name="T158" fmla="+- 0 2620 2613"/>
                              <a:gd name="T159" fmla="*/ 2620 h 918"/>
                              <a:gd name="T160" fmla="+- 0 1565 1550"/>
                              <a:gd name="T161" fmla="*/ T160 w 1358"/>
                              <a:gd name="T162" fmla="+- 0 2627 2613"/>
                              <a:gd name="T163" fmla="*/ 2627 h 918"/>
                              <a:gd name="T164" fmla="+- 0 2893 1550"/>
                              <a:gd name="T165" fmla="*/ T164 w 1358"/>
                              <a:gd name="T166" fmla="+- 0 2627 2613"/>
                              <a:gd name="T167" fmla="*/ 2627 h 918"/>
                              <a:gd name="T168" fmla="+- 0 2893 1550"/>
                              <a:gd name="T169" fmla="*/ T168 w 1358"/>
                              <a:gd name="T170" fmla="+- 0 2620 2613"/>
                              <a:gd name="T171" fmla="*/ 2620 h 918"/>
                              <a:gd name="T172" fmla="+- 0 2908 1550"/>
                              <a:gd name="T173" fmla="*/ T172 w 1358"/>
                              <a:gd name="T174" fmla="+- 0 2620 2613"/>
                              <a:gd name="T175" fmla="*/ 2620 h 918"/>
                              <a:gd name="T176" fmla="+- 0 2893 1550"/>
                              <a:gd name="T177" fmla="*/ T176 w 1358"/>
                              <a:gd name="T178" fmla="+- 0 2620 2613"/>
                              <a:gd name="T179" fmla="*/ 2620 h 918"/>
                              <a:gd name="T180" fmla="+- 0 2900 1550"/>
                              <a:gd name="T181" fmla="*/ T180 w 1358"/>
                              <a:gd name="T182" fmla="+- 0 2627 2613"/>
                              <a:gd name="T183" fmla="*/ 2627 h 918"/>
                              <a:gd name="T184" fmla="+- 0 2908 1550"/>
                              <a:gd name="T185" fmla="*/ T184 w 1358"/>
                              <a:gd name="T186" fmla="+- 0 2627 2613"/>
                              <a:gd name="T187" fmla="*/ 2627 h 918"/>
                              <a:gd name="T188" fmla="+- 0 2908 1550"/>
                              <a:gd name="T189" fmla="*/ T188 w 1358"/>
                              <a:gd name="T190" fmla="+- 0 2620 2613"/>
                              <a:gd name="T191" fmla="*/ 2620 h 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58" h="918">
                                <a:moveTo>
                                  <a:pt x="1358" y="0"/>
                                </a:moveTo>
                                <a:lnTo>
                                  <a:pt x="0" y="0"/>
                                </a:lnTo>
                                <a:lnTo>
                                  <a:pt x="0" y="917"/>
                                </a:lnTo>
                                <a:lnTo>
                                  <a:pt x="1358" y="917"/>
                                </a:lnTo>
                                <a:lnTo>
                                  <a:pt x="1358" y="909"/>
                                </a:lnTo>
                                <a:lnTo>
                                  <a:pt x="15" y="909"/>
                                </a:lnTo>
                                <a:lnTo>
                                  <a:pt x="7" y="903"/>
                                </a:lnTo>
                                <a:lnTo>
                                  <a:pt x="15" y="903"/>
                                </a:lnTo>
                                <a:lnTo>
                                  <a:pt x="15" y="14"/>
                                </a:lnTo>
                                <a:lnTo>
                                  <a:pt x="7" y="14"/>
                                </a:lnTo>
                                <a:lnTo>
                                  <a:pt x="15" y="7"/>
                                </a:lnTo>
                                <a:lnTo>
                                  <a:pt x="1358" y="7"/>
                                </a:lnTo>
                                <a:lnTo>
                                  <a:pt x="1358" y="0"/>
                                </a:lnTo>
                                <a:close/>
                                <a:moveTo>
                                  <a:pt x="15" y="903"/>
                                </a:moveTo>
                                <a:lnTo>
                                  <a:pt x="7" y="903"/>
                                </a:lnTo>
                                <a:lnTo>
                                  <a:pt x="15" y="909"/>
                                </a:lnTo>
                                <a:lnTo>
                                  <a:pt x="15" y="903"/>
                                </a:lnTo>
                                <a:close/>
                                <a:moveTo>
                                  <a:pt x="1343" y="903"/>
                                </a:moveTo>
                                <a:lnTo>
                                  <a:pt x="15" y="903"/>
                                </a:lnTo>
                                <a:lnTo>
                                  <a:pt x="15" y="909"/>
                                </a:lnTo>
                                <a:lnTo>
                                  <a:pt x="1343" y="909"/>
                                </a:lnTo>
                                <a:lnTo>
                                  <a:pt x="1343" y="903"/>
                                </a:lnTo>
                                <a:close/>
                                <a:moveTo>
                                  <a:pt x="1343" y="7"/>
                                </a:moveTo>
                                <a:lnTo>
                                  <a:pt x="1343" y="909"/>
                                </a:lnTo>
                                <a:lnTo>
                                  <a:pt x="1350" y="903"/>
                                </a:lnTo>
                                <a:lnTo>
                                  <a:pt x="1358" y="903"/>
                                </a:lnTo>
                                <a:lnTo>
                                  <a:pt x="1358" y="14"/>
                                </a:lnTo>
                                <a:lnTo>
                                  <a:pt x="1350" y="14"/>
                                </a:lnTo>
                                <a:lnTo>
                                  <a:pt x="1343" y="7"/>
                                </a:lnTo>
                                <a:close/>
                                <a:moveTo>
                                  <a:pt x="1358" y="903"/>
                                </a:moveTo>
                                <a:lnTo>
                                  <a:pt x="1350" y="903"/>
                                </a:lnTo>
                                <a:lnTo>
                                  <a:pt x="1343" y="909"/>
                                </a:lnTo>
                                <a:lnTo>
                                  <a:pt x="1358" y="909"/>
                                </a:lnTo>
                                <a:lnTo>
                                  <a:pt x="1358" y="903"/>
                                </a:lnTo>
                                <a:close/>
                                <a:moveTo>
                                  <a:pt x="15" y="7"/>
                                </a:moveTo>
                                <a:lnTo>
                                  <a:pt x="7" y="14"/>
                                </a:lnTo>
                                <a:lnTo>
                                  <a:pt x="15" y="14"/>
                                </a:lnTo>
                                <a:lnTo>
                                  <a:pt x="15" y="7"/>
                                </a:lnTo>
                                <a:close/>
                                <a:moveTo>
                                  <a:pt x="1343" y="7"/>
                                </a:moveTo>
                                <a:lnTo>
                                  <a:pt x="15" y="7"/>
                                </a:lnTo>
                                <a:lnTo>
                                  <a:pt x="15" y="14"/>
                                </a:lnTo>
                                <a:lnTo>
                                  <a:pt x="1343" y="14"/>
                                </a:lnTo>
                                <a:lnTo>
                                  <a:pt x="1343" y="7"/>
                                </a:lnTo>
                                <a:close/>
                                <a:moveTo>
                                  <a:pt x="1358" y="7"/>
                                </a:moveTo>
                                <a:lnTo>
                                  <a:pt x="1343" y="7"/>
                                </a:lnTo>
                                <a:lnTo>
                                  <a:pt x="1350" y="14"/>
                                </a:lnTo>
                                <a:lnTo>
                                  <a:pt x="1358" y="14"/>
                                </a:lnTo>
                                <a:lnTo>
                                  <a:pt x="135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55"/>
                        <wps:cNvSpPr>
                          <a:spLocks/>
                        </wps:cNvSpPr>
                        <wps:spPr bwMode="auto">
                          <a:xfrm>
                            <a:off x="509" y="1696"/>
                            <a:ext cx="320" cy="637"/>
                          </a:xfrm>
                          <a:custGeom>
                            <a:avLst/>
                            <a:gdLst>
                              <a:gd name="T0" fmla="+- 0 2247 2059"/>
                              <a:gd name="T1" fmla="*/ T0 w 320"/>
                              <a:gd name="T2" fmla="+- 0 2552 2008"/>
                              <a:gd name="T3" fmla="*/ 2552 h 637"/>
                              <a:gd name="T4" fmla="+- 0 2245 2059"/>
                              <a:gd name="T5" fmla="*/ T4 w 320"/>
                              <a:gd name="T6" fmla="+- 0 2552 2008"/>
                              <a:gd name="T7" fmla="*/ 2552 h 637"/>
                              <a:gd name="T8" fmla="+- 0 2243 2059"/>
                              <a:gd name="T9" fmla="*/ T8 w 320"/>
                              <a:gd name="T10" fmla="+- 0 2553 2008"/>
                              <a:gd name="T11" fmla="*/ 2553 h 637"/>
                              <a:gd name="T12" fmla="+- 0 2241 2059"/>
                              <a:gd name="T13" fmla="*/ T12 w 320"/>
                              <a:gd name="T14" fmla="+- 0 2554 2008"/>
                              <a:gd name="T15" fmla="*/ 2554 h 637"/>
                              <a:gd name="T16" fmla="+- 0 2240 2059"/>
                              <a:gd name="T17" fmla="*/ T16 w 320"/>
                              <a:gd name="T18" fmla="+- 0 2556 2008"/>
                              <a:gd name="T19" fmla="*/ 2556 h 637"/>
                              <a:gd name="T20" fmla="+- 0 2240 2059"/>
                              <a:gd name="T21" fmla="*/ T20 w 320"/>
                              <a:gd name="T22" fmla="+- 0 2558 2008"/>
                              <a:gd name="T23" fmla="*/ 2558 h 637"/>
                              <a:gd name="T24" fmla="+- 0 2241 2059"/>
                              <a:gd name="T25" fmla="*/ T24 w 320"/>
                              <a:gd name="T26" fmla="+- 0 2560 2008"/>
                              <a:gd name="T27" fmla="*/ 2560 h 637"/>
                              <a:gd name="T28" fmla="+- 0 2242 2059"/>
                              <a:gd name="T29" fmla="*/ T28 w 320"/>
                              <a:gd name="T30" fmla="+- 0 2562 2008"/>
                              <a:gd name="T31" fmla="*/ 2562 h 637"/>
                              <a:gd name="T32" fmla="+- 0 2364 2059"/>
                              <a:gd name="T33" fmla="*/ T32 w 320"/>
                              <a:gd name="T34" fmla="+- 0 2644 2008"/>
                              <a:gd name="T35" fmla="*/ 2644 h 637"/>
                              <a:gd name="T36" fmla="+- 0 2365 2059"/>
                              <a:gd name="T37" fmla="*/ T36 w 320"/>
                              <a:gd name="T38" fmla="+- 0 2637 2008"/>
                              <a:gd name="T39" fmla="*/ 2637 h 637"/>
                              <a:gd name="T40" fmla="+- 0 2354 2059"/>
                              <a:gd name="T41" fmla="*/ T40 w 320"/>
                              <a:gd name="T42" fmla="+- 0 2637 2008"/>
                              <a:gd name="T43" fmla="*/ 2637 h 637"/>
                              <a:gd name="T44" fmla="+- 0 2344 2059"/>
                              <a:gd name="T45" fmla="*/ T44 w 320"/>
                              <a:gd name="T46" fmla="+- 0 2617 2008"/>
                              <a:gd name="T47" fmla="*/ 2617 h 637"/>
                              <a:gd name="T48" fmla="+- 0 2249 2059"/>
                              <a:gd name="T49" fmla="*/ T48 w 320"/>
                              <a:gd name="T50" fmla="+- 0 2553 2008"/>
                              <a:gd name="T51" fmla="*/ 2553 h 637"/>
                              <a:gd name="T52" fmla="+- 0 2247 2059"/>
                              <a:gd name="T53" fmla="*/ T52 w 320"/>
                              <a:gd name="T54" fmla="+- 0 2552 2008"/>
                              <a:gd name="T55" fmla="*/ 2552 h 637"/>
                              <a:gd name="T56" fmla="+- 0 2344 2059"/>
                              <a:gd name="T57" fmla="*/ T56 w 320"/>
                              <a:gd name="T58" fmla="+- 0 2617 2008"/>
                              <a:gd name="T59" fmla="*/ 2617 h 637"/>
                              <a:gd name="T60" fmla="+- 0 2354 2059"/>
                              <a:gd name="T61" fmla="*/ T60 w 320"/>
                              <a:gd name="T62" fmla="+- 0 2637 2008"/>
                              <a:gd name="T63" fmla="*/ 2637 h 637"/>
                              <a:gd name="T64" fmla="+- 0 2360 2059"/>
                              <a:gd name="T65" fmla="*/ T64 w 320"/>
                              <a:gd name="T66" fmla="+- 0 2634 2008"/>
                              <a:gd name="T67" fmla="*/ 2634 h 637"/>
                              <a:gd name="T68" fmla="+- 0 2353 2059"/>
                              <a:gd name="T69" fmla="*/ T68 w 320"/>
                              <a:gd name="T70" fmla="+- 0 2634 2008"/>
                              <a:gd name="T71" fmla="*/ 2634 h 637"/>
                              <a:gd name="T72" fmla="+- 0 2354 2059"/>
                              <a:gd name="T73" fmla="*/ T72 w 320"/>
                              <a:gd name="T74" fmla="+- 0 2623 2008"/>
                              <a:gd name="T75" fmla="*/ 2623 h 637"/>
                              <a:gd name="T76" fmla="+- 0 2344 2059"/>
                              <a:gd name="T77" fmla="*/ T76 w 320"/>
                              <a:gd name="T78" fmla="+- 0 2617 2008"/>
                              <a:gd name="T79" fmla="*/ 2617 h 637"/>
                              <a:gd name="T80" fmla="+- 0 2374 2059"/>
                              <a:gd name="T81" fmla="*/ T80 w 320"/>
                              <a:gd name="T82" fmla="+- 0 2496 2008"/>
                              <a:gd name="T83" fmla="*/ 2496 h 637"/>
                              <a:gd name="T84" fmla="+- 0 2372 2059"/>
                              <a:gd name="T85" fmla="*/ T84 w 320"/>
                              <a:gd name="T86" fmla="+- 0 2496 2008"/>
                              <a:gd name="T87" fmla="*/ 2496 h 637"/>
                              <a:gd name="T88" fmla="+- 0 2370 2059"/>
                              <a:gd name="T89" fmla="*/ T88 w 320"/>
                              <a:gd name="T90" fmla="+- 0 2497 2008"/>
                              <a:gd name="T91" fmla="*/ 2497 h 637"/>
                              <a:gd name="T92" fmla="+- 0 2368 2059"/>
                              <a:gd name="T93" fmla="*/ T92 w 320"/>
                              <a:gd name="T94" fmla="+- 0 2499 2008"/>
                              <a:gd name="T95" fmla="*/ 2499 h 637"/>
                              <a:gd name="T96" fmla="+- 0 2368 2059"/>
                              <a:gd name="T97" fmla="*/ T96 w 320"/>
                              <a:gd name="T98" fmla="+- 0 2501 2008"/>
                              <a:gd name="T99" fmla="*/ 2501 h 637"/>
                              <a:gd name="T100" fmla="+- 0 2355 2059"/>
                              <a:gd name="T101" fmla="*/ T100 w 320"/>
                              <a:gd name="T102" fmla="+- 0 2613 2008"/>
                              <a:gd name="T103" fmla="*/ 2613 h 637"/>
                              <a:gd name="T104" fmla="+- 0 2365 2059"/>
                              <a:gd name="T105" fmla="*/ T104 w 320"/>
                              <a:gd name="T106" fmla="+- 0 2632 2008"/>
                              <a:gd name="T107" fmla="*/ 2632 h 637"/>
                              <a:gd name="T108" fmla="+- 0 2354 2059"/>
                              <a:gd name="T109" fmla="*/ T108 w 320"/>
                              <a:gd name="T110" fmla="+- 0 2637 2008"/>
                              <a:gd name="T111" fmla="*/ 2637 h 637"/>
                              <a:gd name="T112" fmla="+- 0 2365 2059"/>
                              <a:gd name="T113" fmla="*/ T112 w 320"/>
                              <a:gd name="T114" fmla="+- 0 2637 2008"/>
                              <a:gd name="T115" fmla="*/ 2637 h 637"/>
                              <a:gd name="T116" fmla="+- 0 2379 2059"/>
                              <a:gd name="T117" fmla="*/ T116 w 320"/>
                              <a:gd name="T118" fmla="+- 0 2503 2008"/>
                              <a:gd name="T119" fmla="*/ 2503 h 637"/>
                              <a:gd name="T120" fmla="+- 0 2379 2059"/>
                              <a:gd name="T121" fmla="*/ T120 w 320"/>
                              <a:gd name="T122" fmla="+- 0 2500 2008"/>
                              <a:gd name="T123" fmla="*/ 2500 h 637"/>
                              <a:gd name="T124" fmla="+- 0 2378 2059"/>
                              <a:gd name="T125" fmla="*/ T124 w 320"/>
                              <a:gd name="T126" fmla="+- 0 2498 2008"/>
                              <a:gd name="T127" fmla="*/ 2498 h 637"/>
                              <a:gd name="T128" fmla="+- 0 2376 2059"/>
                              <a:gd name="T129" fmla="*/ T128 w 320"/>
                              <a:gd name="T130" fmla="+- 0 2497 2008"/>
                              <a:gd name="T131" fmla="*/ 2497 h 637"/>
                              <a:gd name="T132" fmla="+- 0 2374 2059"/>
                              <a:gd name="T133" fmla="*/ T132 w 320"/>
                              <a:gd name="T134" fmla="+- 0 2496 2008"/>
                              <a:gd name="T135" fmla="*/ 2496 h 637"/>
                              <a:gd name="T136" fmla="+- 0 2354 2059"/>
                              <a:gd name="T137" fmla="*/ T136 w 320"/>
                              <a:gd name="T138" fmla="+- 0 2623 2008"/>
                              <a:gd name="T139" fmla="*/ 2623 h 637"/>
                              <a:gd name="T140" fmla="+- 0 2353 2059"/>
                              <a:gd name="T141" fmla="*/ T140 w 320"/>
                              <a:gd name="T142" fmla="+- 0 2634 2008"/>
                              <a:gd name="T143" fmla="*/ 2634 h 637"/>
                              <a:gd name="T144" fmla="+- 0 2363 2059"/>
                              <a:gd name="T145" fmla="*/ T144 w 320"/>
                              <a:gd name="T146" fmla="+- 0 2629 2008"/>
                              <a:gd name="T147" fmla="*/ 2629 h 637"/>
                              <a:gd name="T148" fmla="+- 0 2354 2059"/>
                              <a:gd name="T149" fmla="*/ T148 w 320"/>
                              <a:gd name="T150" fmla="+- 0 2623 2008"/>
                              <a:gd name="T151" fmla="*/ 2623 h 637"/>
                              <a:gd name="T152" fmla="+- 0 2355 2059"/>
                              <a:gd name="T153" fmla="*/ T152 w 320"/>
                              <a:gd name="T154" fmla="+- 0 2613 2008"/>
                              <a:gd name="T155" fmla="*/ 2613 h 637"/>
                              <a:gd name="T156" fmla="+- 0 2354 2059"/>
                              <a:gd name="T157" fmla="*/ T156 w 320"/>
                              <a:gd name="T158" fmla="+- 0 2623 2008"/>
                              <a:gd name="T159" fmla="*/ 2623 h 637"/>
                              <a:gd name="T160" fmla="+- 0 2363 2059"/>
                              <a:gd name="T161" fmla="*/ T160 w 320"/>
                              <a:gd name="T162" fmla="+- 0 2629 2008"/>
                              <a:gd name="T163" fmla="*/ 2629 h 637"/>
                              <a:gd name="T164" fmla="+- 0 2353 2059"/>
                              <a:gd name="T165" fmla="*/ T164 w 320"/>
                              <a:gd name="T166" fmla="+- 0 2634 2008"/>
                              <a:gd name="T167" fmla="*/ 2634 h 637"/>
                              <a:gd name="T168" fmla="+- 0 2360 2059"/>
                              <a:gd name="T169" fmla="*/ T168 w 320"/>
                              <a:gd name="T170" fmla="+- 0 2634 2008"/>
                              <a:gd name="T171" fmla="*/ 2634 h 637"/>
                              <a:gd name="T172" fmla="+- 0 2365 2059"/>
                              <a:gd name="T173" fmla="*/ T172 w 320"/>
                              <a:gd name="T174" fmla="+- 0 2632 2008"/>
                              <a:gd name="T175" fmla="*/ 2632 h 637"/>
                              <a:gd name="T176" fmla="+- 0 2355 2059"/>
                              <a:gd name="T177" fmla="*/ T176 w 320"/>
                              <a:gd name="T178" fmla="+- 0 2613 2008"/>
                              <a:gd name="T179" fmla="*/ 2613 h 637"/>
                              <a:gd name="T180" fmla="+- 0 2069 2059"/>
                              <a:gd name="T181" fmla="*/ T180 w 320"/>
                              <a:gd name="T182" fmla="+- 0 2008 2008"/>
                              <a:gd name="T183" fmla="*/ 2008 h 637"/>
                              <a:gd name="T184" fmla="+- 0 2059 2059"/>
                              <a:gd name="T185" fmla="*/ T184 w 320"/>
                              <a:gd name="T186" fmla="+- 0 2013 2008"/>
                              <a:gd name="T187" fmla="*/ 2013 h 637"/>
                              <a:gd name="T188" fmla="+- 0 2344 2059"/>
                              <a:gd name="T189" fmla="*/ T188 w 320"/>
                              <a:gd name="T190" fmla="+- 0 2617 2008"/>
                              <a:gd name="T191" fmla="*/ 2617 h 637"/>
                              <a:gd name="T192" fmla="+- 0 2354 2059"/>
                              <a:gd name="T193" fmla="*/ T192 w 320"/>
                              <a:gd name="T194" fmla="+- 0 2623 2008"/>
                              <a:gd name="T195" fmla="*/ 2623 h 637"/>
                              <a:gd name="T196" fmla="+- 0 2355 2059"/>
                              <a:gd name="T197" fmla="*/ T196 w 320"/>
                              <a:gd name="T198" fmla="+- 0 2613 2008"/>
                              <a:gd name="T199" fmla="*/ 2613 h 637"/>
                              <a:gd name="T200" fmla="+- 0 2069 2059"/>
                              <a:gd name="T201" fmla="*/ T200 w 320"/>
                              <a:gd name="T202" fmla="+- 0 2008 2008"/>
                              <a:gd name="T203" fmla="*/ 2008 h 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20" h="637">
                                <a:moveTo>
                                  <a:pt x="188" y="544"/>
                                </a:moveTo>
                                <a:lnTo>
                                  <a:pt x="186" y="544"/>
                                </a:lnTo>
                                <a:lnTo>
                                  <a:pt x="184" y="545"/>
                                </a:lnTo>
                                <a:lnTo>
                                  <a:pt x="182" y="546"/>
                                </a:lnTo>
                                <a:lnTo>
                                  <a:pt x="181" y="548"/>
                                </a:lnTo>
                                <a:lnTo>
                                  <a:pt x="181" y="550"/>
                                </a:lnTo>
                                <a:lnTo>
                                  <a:pt x="182" y="552"/>
                                </a:lnTo>
                                <a:lnTo>
                                  <a:pt x="183" y="554"/>
                                </a:lnTo>
                                <a:lnTo>
                                  <a:pt x="305" y="636"/>
                                </a:lnTo>
                                <a:lnTo>
                                  <a:pt x="306" y="629"/>
                                </a:lnTo>
                                <a:lnTo>
                                  <a:pt x="295" y="629"/>
                                </a:lnTo>
                                <a:lnTo>
                                  <a:pt x="285" y="609"/>
                                </a:lnTo>
                                <a:lnTo>
                                  <a:pt x="190" y="545"/>
                                </a:lnTo>
                                <a:lnTo>
                                  <a:pt x="188" y="544"/>
                                </a:lnTo>
                                <a:close/>
                                <a:moveTo>
                                  <a:pt x="285" y="609"/>
                                </a:moveTo>
                                <a:lnTo>
                                  <a:pt x="295" y="629"/>
                                </a:lnTo>
                                <a:lnTo>
                                  <a:pt x="301" y="626"/>
                                </a:lnTo>
                                <a:lnTo>
                                  <a:pt x="294" y="626"/>
                                </a:lnTo>
                                <a:lnTo>
                                  <a:pt x="295" y="615"/>
                                </a:lnTo>
                                <a:lnTo>
                                  <a:pt x="285" y="609"/>
                                </a:lnTo>
                                <a:close/>
                                <a:moveTo>
                                  <a:pt x="315" y="488"/>
                                </a:moveTo>
                                <a:lnTo>
                                  <a:pt x="313" y="488"/>
                                </a:lnTo>
                                <a:lnTo>
                                  <a:pt x="311" y="489"/>
                                </a:lnTo>
                                <a:lnTo>
                                  <a:pt x="309" y="491"/>
                                </a:lnTo>
                                <a:lnTo>
                                  <a:pt x="309" y="493"/>
                                </a:lnTo>
                                <a:lnTo>
                                  <a:pt x="296" y="605"/>
                                </a:lnTo>
                                <a:lnTo>
                                  <a:pt x="306" y="624"/>
                                </a:lnTo>
                                <a:lnTo>
                                  <a:pt x="295" y="629"/>
                                </a:lnTo>
                                <a:lnTo>
                                  <a:pt x="306" y="629"/>
                                </a:lnTo>
                                <a:lnTo>
                                  <a:pt x="320" y="495"/>
                                </a:lnTo>
                                <a:lnTo>
                                  <a:pt x="320" y="492"/>
                                </a:lnTo>
                                <a:lnTo>
                                  <a:pt x="319" y="490"/>
                                </a:lnTo>
                                <a:lnTo>
                                  <a:pt x="317" y="489"/>
                                </a:lnTo>
                                <a:lnTo>
                                  <a:pt x="315" y="488"/>
                                </a:lnTo>
                                <a:close/>
                                <a:moveTo>
                                  <a:pt x="295" y="615"/>
                                </a:moveTo>
                                <a:lnTo>
                                  <a:pt x="294" y="626"/>
                                </a:lnTo>
                                <a:lnTo>
                                  <a:pt x="304" y="621"/>
                                </a:lnTo>
                                <a:lnTo>
                                  <a:pt x="295" y="615"/>
                                </a:lnTo>
                                <a:close/>
                                <a:moveTo>
                                  <a:pt x="296" y="605"/>
                                </a:moveTo>
                                <a:lnTo>
                                  <a:pt x="295" y="615"/>
                                </a:lnTo>
                                <a:lnTo>
                                  <a:pt x="304" y="621"/>
                                </a:lnTo>
                                <a:lnTo>
                                  <a:pt x="294" y="626"/>
                                </a:lnTo>
                                <a:lnTo>
                                  <a:pt x="301" y="626"/>
                                </a:lnTo>
                                <a:lnTo>
                                  <a:pt x="306" y="624"/>
                                </a:lnTo>
                                <a:lnTo>
                                  <a:pt x="296" y="605"/>
                                </a:lnTo>
                                <a:close/>
                                <a:moveTo>
                                  <a:pt x="10" y="0"/>
                                </a:moveTo>
                                <a:lnTo>
                                  <a:pt x="0" y="5"/>
                                </a:lnTo>
                                <a:lnTo>
                                  <a:pt x="285" y="609"/>
                                </a:lnTo>
                                <a:lnTo>
                                  <a:pt x="295" y="615"/>
                                </a:lnTo>
                                <a:lnTo>
                                  <a:pt x="296" y="605"/>
                                </a:lnTo>
                                <a:lnTo>
                                  <a:pt x="10" y="0"/>
                                </a:lnTo>
                                <a:close/>
                              </a:path>
                            </a:pathLst>
                          </a:custGeom>
                          <a:solidFill>
                            <a:srgbClr val="5B9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56"/>
                        <wps:cNvSpPr>
                          <a:spLocks/>
                        </wps:cNvSpPr>
                        <wps:spPr bwMode="auto">
                          <a:xfrm>
                            <a:off x="1469" y="2320"/>
                            <a:ext cx="2776" cy="918"/>
                          </a:xfrm>
                          <a:custGeom>
                            <a:avLst/>
                            <a:gdLst>
                              <a:gd name="T0" fmla="+- 0 4377 3019"/>
                              <a:gd name="T1" fmla="*/ T0 w 2776"/>
                              <a:gd name="T2" fmla="+- 0 2633 2632"/>
                              <a:gd name="T3" fmla="*/ 2633 h 918"/>
                              <a:gd name="T4" fmla="+- 0 4362 3019"/>
                              <a:gd name="T5" fmla="*/ T4 w 2776"/>
                              <a:gd name="T6" fmla="+- 0 2633 2632"/>
                              <a:gd name="T7" fmla="*/ 2633 h 918"/>
                              <a:gd name="T8" fmla="+- 0 4362 3019"/>
                              <a:gd name="T9" fmla="*/ T8 w 2776"/>
                              <a:gd name="T10" fmla="+- 0 2632 2632"/>
                              <a:gd name="T11" fmla="*/ 2632 h 918"/>
                              <a:gd name="T12" fmla="+- 0 3019 3019"/>
                              <a:gd name="T13" fmla="*/ T12 w 2776"/>
                              <a:gd name="T14" fmla="+- 0 2632 2632"/>
                              <a:gd name="T15" fmla="*/ 2632 h 918"/>
                              <a:gd name="T16" fmla="+- 0 3019 3019"/>
                              <a:gd name="T17" fmla="*/ T16 w 2776"/>
                              <a:gd name="T18" fmla="+- 0 2646 2632"/>
                              <a:gd name="T19" fmla="*/ 2646 h 918"/>
                              <a:gd name="T20" fmla="+- 0 3019 3019"/>
                              <a:gd name="T21" fmla="*/ T20 w 2776"/>
                              <a:gd name="T22" fmla="+- 0 3536 2632"/>
                              <a:gd name="T23" fmla="*/ 3536 h 918"/>
                              <a:gd name="T24" fmla="+- 0 3019 3019"/>
                              <a:gd name="T25" fmla="*/ T24 w 2776"/>
                              <a:gd name="T26" fmla="+- 0 3550 2632"/>
                              <a:gd name="T27" fmla="*/ 3550 h 918"/>
                              <a:gd name="T28" fmla="+- 0 4377 3019"/>
                              <a:gd name="T29" fmla="*/ T28 w 2776"/>
                              <a:gd name="T30" fmla="+- 0 3550 2632"/>
                              <a:gd name="T31" fmla="*/ 3550 h 918"/>
                              <a:gd name="T32" fmla="+- 0 4377 3019"/>
                              <a:gd name="T33" fmla="*/ T32 w 2776"/>
                              <a:gd name="T34" fmla="+- 0 3536 2632"/>
                              <a:gd name="T35" fmla="*/ 3536 h 918"/>
                              <a:gd name="T36" fmla="+- 0 3034 3019"/>
                              <a:gd name="T37" fmla="*/ T36 w 2776"/>
                              <a:gd name="T38" fmla="+- 0 3536 2632"/>
                              <a:gd name="T39" fmla="*/ 3536 h 918"/>
                              <a:gd name="T40" fmla="+- 0 3034 3019"/>
                              <a:gd name="T41" fmla="*/ T40 w 2776"/>
                              <a:gd name="T42" fmla="+- 0 2646 2632"/>
                              <a:gd name="T43" fmla="*/ 2646 h 918"/>
                              <a:gd name="T44" fmla="+- 0 4362 3019"/>
                              <a:gd name="T45" fmla="*/ T44 w 2776"/>
                              <a:gd name="T46" fmla="+- 0 2646 2632"/>
                              <a:gd name="T47" fmla="*/ 2646 h 918"/>
                              <a:gd name="T48" fmla="+- 0 4362 3019"/>
                              <a:gd name="T49" fmla="*/ T48 w 2776"/>
                              <a:gd name="T50" fmla="+- 0 3536 2632"/>
                              <a:gd name="T51" fmla="*/ 3536 h 918"/>
                              <a:gd name="T52" fmla="+- 0 4377 3019"/>
                              <a:gd name="T53" fmla="*/ T52 w 2776"/>
                              <a:gd name="T54" fmla="+- 0 3536 2632"/>
                              <a:gd name="T55" fmla="*/ 3536 h 918"/>
                              <a:gd name="T56" fmla="+- 0 4377 3019"/>
                              <a:gd name="T57" fmla="*/ T56 w 2776"/>
                              <a:gd name="T58" fmla="+- 0 2633 2632"/>
                              <a:gd name="T59" fmla="*/ 2633 h 918"/>
                              <a:gd name="T60" fmla="+- 0 5795 3019"/>
                              <a:gd name="T61" fmla="*/ T60 w 2776"/>
                              <a:gd name="T62" fmla="+- 0 2633 2632"/>
                              <a:gd name="T63" fmla="*/ 2633 h 918"/>
                              <a:gd name="T64" fmla="+- 0 5780 3019"/>
                              <a:gd name="T65" fmla="*/ T64 w 2776"/>
                              <a:gd name="T66" fmla="+- 0 2633 2632"/>
                              <a:gd name="T67" fmla="*/ 2633 h 918"/>
                              <a:gd name="T68" fmla="+- 0 5780 3019"/>
                              <a:gd name="T69" fmla="*/ T68 w 2776"/>
                              <a:gd name="T70" fmla="+- 0 2632 2632"/>
                              <a:gd name="T71" fmla="*/ 2632 h 918"/>
                              <a:gd name="T72" fmla="+- 0 4437 3019"/>
                              <a:gd name="T73" fmla="*/ T72 w 2776"/>
                              <a:gd name="T74" fmla="+- 0 2632 2632"/>
                              <a:gd name="T75" fmla="*/ 2632 h 918"/>
                              <a:gd name="T76" fmla="+- 0 4437 3019"/>
                              <a:gd name="T77" fmla="*/ T76 w 2776"/>
                              <a:gd name="T78" fmla="+- 0 2646 2632"/>
                              <a:gd name="T79" fmla="*/ 2646 h 918"/>
                              <a:gd name="T80" fmla="+- 0 4437 3019"/>
                              <a:gd name="T81" fmla="*/ T80 w 2776"/>
                              <a:gd name="T82" fmla="+- 0 3536 2632"/>
                              <a:gd name="T83" fmla="*/ 3536 h 918"/>
                              <a:gd name="T84" fmla="+- 0 4437 3019"/>
                              <a:gd name="T85" fmla="*/ T84 w 2776"/>
                              <a:gd name="T86" fmla="+- 0 3550 2632"/>
                              <a:gd name="T87" fmla="*/ 3550 h 918"/>
                              <a:gd name="T88" fmla="+- 0 5795 3019"/>
                              <a:gd name="T89" fmla="*/ T88 w 2776"/>
                              <a:gd name="T90" fmla="+- 0 3550 2632"/>
                              <a:gd name="T91" fmla="*/ 3550 h 918"/>
                              <a:gd name="T92" fmla="+- 0 5795 3019"/>
                              <a:gd name="T93" fmla="*/ T92 w 2776"/>
                              <a:gd name="T94" fmla="+- 0 3536 2632"/>
                              <a:gd name="T95" fmla="*/ 3536 h 918"/>
                              <a:gd name="T96" fmla="+- 0 4452 3019"/>
                              <a:gd name="T97" fmla="*/ T96 w 2776"/>
                              <a:gd name="T98" fmla="+- 0 3536 2632"/>
                              <a:gd name="T99" fmla="*/ 3536 h 918"/>
                              <a:gd name="T100" fmla="+- 0 4452 3019"/>
                              <a:gd name="T101" fmla="*/ T100 w 2776"/>
                              <a:gd name="T102" fmla="+- 0 2646 2632"/>
                              <a:gd name="T103" fmla="*/ 2646 h 918"/>
                              <a:gd name="T104" fmla="+- 0 5780 3019"/>
                              <a:gd name="T105" fmla="*/ T104 w 2776"/>
                              <a:gd name="T106" fmla="+- 0 2646 2632"/>
                              <a:gd name="T107" fmla="*/ 2646 h 918"/>
                              <a:gd name="T108" fmla="+- 0 5780 3019"/>
                              <a:gd name="T109" fmla="*/ T108 w 2776"/>
                              <a:gd name="T110" fmla="+- 0 3536 2632"/>
                              <a:gd name="T111" fmla="*/ 3536 h 918"/>
                              <a:gd name="T112" fmla="+- 0 5795 3019"/>
                              <a:gd name="T113" fmla="*/ T112 w 2776"/>
                              <a:gd name="T114" fmla="+- 0 3536 2632"/>
                              <a:gd name="T115" fmla="*/ 3536 h 918"/>
                              <a:gd name="T116" fmla="+- 0 5795 3019"/>
                              <a:gd name="T117" fmla="*/ T116 w 2776"/>
                              <a:gd name="T118" fmla="+- 0 2633 2632"/>
                              <a:gd name="T119" fmla="*/ 2633 h 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776" h="918">
                                <a:moveTo>
                                  <a:pt x="1358" y="1"/>
                                </a:moveTo>
                                <a:lnTo>
                                  <a:pt x="1343" y="1"/>
                                </a:lnTo>
                                <a:lnTo>
                                  <a:pt x="1343" y="0"/>
                                </a:lnTo>
                                <a:lnTo>
                                  <a:pt x="0" y="0"/>
                                </a:lnTo>
                                <a:lnTo>
                                  <a:pt x="0" y="14"/>
                                </a:lnTo>
                                <a:lnTo>
                                  <a:pt x="0" y="904"/>
                                </a:lnTo>
                                <a:lnTo>
                                  <a:pt x="0" y="918"/>
                                </a:lnTo>
                                <a:lnTo>
                                  <a:pt x="1358" y="918"/>
                                </a:lnTo>
                                <a:lnTo>
                                  <a:pt x="1358" y="904"/>
                                </a:lnTo>
                                <a:lnTo>
                                  <a:pt x="15" y="904"/>
                                </a:lnTo>
                                <a:lnTo>
                                  <a:pt x="15" y="14"/>
                                </a:lnTo>
                                <a:lnTo>
                                  <a:pt x="1343" y="14"/>
                                </a:lnTo>
                                <a:lnTo>
                                  <a:pt x="1343" y="904"/>
                                </a:lnTo>
                                <a:lnTo>
                                  <a:pt x="1358" y="904"/>
                                </a:lnTo>
                                <a:lnTo>
                                  <a:pt x="1358" y="1"/>
                                </a:lnTo>
                                <a:close/>
                                <a:moveTo>
                                  <a:pt x="2776" y="1"/>
                                </a:moveTo>
                                <a:lnTo>
                                  <a:pt x="2761" y="1"/>
                                </a:lnTo>
                                <a:lnTo>
                                  <a:pt x="2761" y="0"/>
                                </a:lnTo>
                                <a:lnTo>
                                  <a:pt x="1418" y="0"/>
                                </a:lnTo>
                                <a:lnTo>
                                  <a:pt x="1418" y="14"/>
                                </a:lnTo>
                                <a:lnTo>
                                  <a:pt x="1418" y="904"/>
                                </a:lnTo>
                                <a:lnTo>
                                  <a:pt x="1418" y="918"/>
                                </a:lnTo>
                                <a:lnTo>
                                  <a:pt x="2776" y="918"/>
                                </a:lnTo>
                                <a:lnTo>
                                  <a:pt x="2776" y="904"/>
                                </a:lnTo>
                                <a:lnTo>
                                  <a:pt x="1433" y="904"/>
                                </a:lnTo>
                                <a:lnTo>
                                  <a:pt x="1433" y="14"/>
                                </a:lnTo>
                                <a:lnTo>
                                  <a:pt x="2761" y="14"/>
                                </a:lnTo>
                                <a:lnTo>
                                  <a:pt x="2761" y="904"/>
                                </a:lnTo>
                                <a:lnTo>
                                  <a:pt x="2776" y="904"/>
                                </a:lnTo>
                                <a:lnTo>
                                  <a:pt x="2776"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57"/>
                        <wps:cNvSpPr>
                          <a:spLocks/>
                        </wps:cNvSpPr>
                        <wps:spPr bwMode="auto">
                          <a:xfrm>
                            <a:off x="1853" y="1688"/>
                            <a:ext cx="3264" cy="673"/>
                          </a:xfrm>
                          <a:custGeom>
                            <a:avLst/>
                            <a:gdLst>
                              <a:gd name="T0" fmla="+- 0 3385 3199"/>
                              <a:gd name="T1" fmla="*/ T0 w 3264"/>
                              <a:gd name="T2" fmla="+- 0 2577 2000"/>
                              <a:gd name="T3" fmla="*/ 2577 h 673"/>
                              <a:gd name="T4" fmla="+- 0 3381 3199"/>
                              <a:gd name="T5" fmla="*/ T4 w 3264"/>
                              <a:gd name="T6" fmla="+- 0 2578 2000"/>
                              <a:gd name="T7" fmla="*/ 2578 h 673"/>
                              <a:gd name="T8" fmla="+- 0 3380 3199"/>
                              <a:gd name="T9" fmla="*/ T8 w 3264"/>
                              <a:gd name="T10" fmla="+- 0 2583 2000"/>
                              <a:gd name="T11" fmla="*/ 2583 h 673"/>
                              <a:gd name="T12" fmla="+- 0 3382 3199"/>
                              <a:gd name="T13" fmla="*/ T12 w 3264"/>
                              <a:gd name="T14" fmla="+- 0 2587 2000"/>
                              <a:gd name="T15" fmla="*/ 2587 h 673"/>
                              <a:gd name="T16" fmla="+- 0 3505 3199"/>
                              <a:gd name="T17" fmla="*/ T16 w 3264"/>
                              <a:gd name="T18" fmla="+- 0 2662 2000"/>
                              <a:gd name="T19" fmla="*/ 2662 h 673"/>
                              <a:gd name="T20" fmla="+- 0 3484 3199"/>
                              <a:gd name="T21" fmla="*/ T20 w 3264"/>
                              <a:gd name="T22" fmla="+- 0 2642 2000"/>
                              <a:gd name="T23" fmla="*/ 2642 h 673"/>
                              <a:gd name="T24" fmla="+- 0 3387 3199"/>
                              <a:gd name="T25" fmla="*/ T24 w 3264"/>
                              <a:gd name="T26" fmla="+- 0 2577 2000"/>
                              <a:gd name="T27" fmla="*/ 2577 h 673"/>
                              <a:gd name="T28" fmla="+- 0 3199 3199"/>
                              <a:gd name="T29" fmla="*/ T28 w 3264"/>
                              <a:gd name="T30" fmla="+- 0 2038 2000"/>
                              <a:gd name="T31" fmla="*/ 2038 h 673"/>
                              <a:gd name="T32" fmla="+- 0 3507 3199"/>
                              <a:gd name="T33" fmla="*/ T32 w 3264"/>
                              <a:gd name="T34" fmla="+- 0 2642 2000"/>
                              <a:gd name="T35" fmla="*/ 2642 h 673"/>
                              <a:gd name="T36" fmla="+- 0 3495 3199"/>
                              <a:gd name="T37" fmla="*/ T36 w 3264"/>
                              <a:gd name="T38" fmla="+- 0 2638 2000"/>
                              <a:gd name="T39" fmla="*/ 2638 h 673"/>
                              <a:gd name="T40" fmla="+- 0 3514 3199"/>
                              <a:gd name="T41" fmla="*/ T40 w 3264"/>
                              <a:gd name="T42" fmla="+- 0 2521 2000"/>
                              <a:gd name="T43" fmla="*/ 2521 h 673"/>
                              <a:gd name="T44" fmla="+- 0 3510 3199"/>
                              <a:gd name="T45" fmla="*/ T44 w 3264"/>
                              <a:gd name="T46" fmla="+- 0 2522 2000"/>
                              <a:gd name="T47" fmla="*/ 2522 h 673"/>
                              <a:gd name="T48" fmla="+- 0 3508 3199"/>
                              <a:gd name="T49" fmla="*/ T48 w 3264"/>
                              <a:gd name="T50" fmla="+- 0 2526 2000"/>
                              <a:gd name="T51" fmla="*/ 2526 h 673"/>
                              <a:gd name="T52" fmla="+- 0 3507 3199"/>
                              <a:gd name="T53" fmla="*/ T52 w 3264"/>
                              <a:gd name="T54" fmla="+- 0 2638 2000"/>
                              <a:gd name="T55" fmla="*/ 2638 h 673"/>
                              <a:gd name="T56" fmla="+- 0 3519 3199"/>
                              <a:gd name="T57" fmla="*/ T56 w 3264"/>
                              <a:gd name="T58" fmla="+- 0 2525 2000"/>
                              <a:gd name="T59" fmla="*/ 2525 h 673"/>
                              <a:gd name="T60" fmla="+- 0 3516 3199"/>
                              <a:gd name="T61" fmla="*/ T60 w 3264"/>
                              <a:gd name="T62" fmla="+- 0 2522 2000"/>
                              <a:gd name="T63" fmla="*/ 2522 h 673"/>
                              <a:gd name="T64" fmla="+- 0 4977 3199"/>
                              <a:gd name="T65" fmla="*/ T64 w 3264"/>
                              <a:gd name="T66" fmla="+- 0 2580 2000"/>
                              <a:gd name="T67" fmla="*/ 2580 h 673"/>
                              <a:gd name="T68" fmla="+- 0 4971 3199"/>
                              <a:gd name="T69" fmla="*/ T68 w 3264"/>
                              <a:gd name="T70" fmla="+- 0 2582 2000"/>
                              <a:gd name="T71" fmla="*/ 2582 h 673"/>
                              <a:gd name="T72" fmla="+- 0 4970 3199"/>
                              <a:gd name="T73" fmla="*/ T72 w 3264"/>
                              <a:gd name="T74" fmla="+- 0 2587 2000"/>
                              <a:gd name="T75" fmla="*/ 2587 h 673"/>
                              <a:gd name="T76" fmla="+- 0 5094 3199"/>
                              <a:gd name="T77" fmla="*/ T76 w 3264"/>
                              <a:gd name="T78" fmla="+- 0 2673 2000"/>
                              <a:gd name="T79" fmla="*/ 2673 h 673"/>
                              <a:gd name="T80" fmla="+- 0 5097 3199"/>
                              <a:gd name="T81" fmla="*/ T80 w 3264"/>
                              <a:gd name="T82" fmla="+- 0 2645 2000"/>
                              <a:gd name="T83" fmla="*/ 2645 h 673"/>
                              <a:gd name="T84" fmla="+- 0 4979 3199"/>
                              <a:gd name="T85" fmla="*/ T84 w 3264"/>
                              <a:gd name="T86" fmla="+- 0 2581 2000"/>
                              <a:gd name="T87" fmla="*/ 2581 h 673"/>
                              <a:gd name="T88" fmla="+- 0 4799 3199"/>
                              <a:gd name="T89" fmla="*/ T88 w 3264"/>
                              <a:gd name="T90" fmla="+- 0 2037 2000"/>
                              <a:gd name="T91" fmla="*/ 2037 h 673"/>
                              <a:gd name="T92" fmla="+- 0 5074 3199"/>
                              <a:gd name="T93" fmla="*/ T92 w 3264"/>
                              <a:gd name="T94" fmla="+- 0 2645 2000"/>
                              <a:gd name="T95" fmla="*/ 2645 h 673"/>
                              <a:gd name="T96" fmla="+- 0 5097 3199"/>
                              <a:gd name="T97" fmla="*/ T96 w 3264"/>
                              <a:gd name="T98" fmla="+- 0 2642 2000"/>
                              <a:gd name="T99" fmla="*/ 2642 h 673"/>
                              <a:gd name="T100" fmla="+- 0 4799 3199"/>
                              <a:gd name="T101" fmla="*/ T100 w 3264"/>
                              <a:gd name="T102" fmla="+- 0 2037 2000"/>
                              <a:gd name="T103" fmla="*/ 2037 h 673"/>
                              <a:gd name="T104" fmla="+- 0 5102 3199"/>
                              <a:gd name="T105" fmla="*/ T104 w 3264"/>
                              <a:gd name="T106" fmla="+- 0 2525 2000"/>
                              <a:gd name="T107" fmla="*/ 2525 h 673"/>
                              <a:gd name="T108" fmla="+- 0 5098 3199"/>
                              <a:gd name="T109" fmla="*/ T108 w 3264"/>
                              <a:gd name="T110" fmla="+- 0 2528 2000"/>
                              <a:gd name="T111" fmla="*/ 2528 h 673"/>
                              <a:gd name="T112" fmla="+- 0 5085 3199"/>
                              <a:gd name="T113" fmla="*/ T112 w 3264"/>
                              <a:gd name="T114" fmla="+- 0 2642 2000"/>
                              <a:gd name="T115" fmla="*/ 2642 h 673"/>
                              <a:gd name="T116" fmla="+- 0 5109 3199"/>
                              <a:gd name="T117" fmla="*/ T116 w 3264"/>
                              <a:gd name="T118" fmla="+- 0 2532 2000"/>
                              <a:gd name="T119" fmla="*/ 2532 h 673"/>
                              <a:gd name="T120" fmla="+- 0 5108 3199"/>
                              <a:gd name="T121" fmla="*/ T120 w 3264"/>
                              <a:gd name="T122" fmla="+- 0 2527 2000"/>
                              <a:gd name="T123" fmla="*/ 2527 h 673"/>
                              <a:gd name="T124" fmla="+- 0 5104 3199"/>
                              <a:gd name="T125" fmla="*/ T124 w 3264"/>
                              <a:gd name="T126" fmla="+- 0 2525 2000"/>
                              <a:gd name="T127" fmla="*/ 2525 h 673"/>
                              <a:gd name="T128" fmla="+- 0 6329 3199"/>
                              <a:gd name="T129" fmla="*/ T128 w 3264"/>
                              <a:gd name="T130" fmla="+- 0 2544 2000"/>
                              <a:gd name="T131" fmla="*/ 2544 h 673"/>
                              <a:gd name="T132" fmla="+- 0 6324 3199"/>
                              <a:gd name="T133" fmla="*/ T132 w 3264"/>
                              <a:gd name="T134" fmla="+- 0 2548 2000"/>
                              <a:gd name="T135" fmla="*/ 2548 h 673"/>
                              <a:gd name="T136" fmla="+- 0 6325 3199"/>
                              <a:gd name="T137" fmla="*/ T136 w 3264"/>
                              <a:gd name="T138" fmla="+- 0 2553 2000"/>
                              <a:gd name="T139" fmla="*/ 2553 h 673"/>
                              <a:gd name="T140" fmla="+- 0 6448 3199"/>
                              <a:gd name="T141" fmla="*/ T140 w 3264"/>
                              <a:gd name="T142" fmla="+- 0 2637 2000"/>
                              <a:gd name="T143" fmla="*/ 2637 h 673"/>
                              <a:gd name="T144" fmla="+- 0 6451 3199"/>
                              <a:gd name="T145" fmla="*/ T144 w 3264"/>
                              <a:gd name="T146" fmla="+- 0 2609 2000"/>
                              <a:gd name="T147" fmla="*/ 2609 h 673"/>
                              <a:gd name="T148" fmla="+- 0 6333 3199"/>
                              <a:gd name="T149" fmla="*/ T148 w 3264"/>
                              <a:gd name="T150" fmla="+- 0 2545 2000"/>
                              <a:gd name="T151" fmla="*/ 2545 h 673"/>
                              <a:gd name="T152" fmla="+- 0 6153 3199"/>
                              <a:gd name="T153" fmla="*/ T152 w 3264"/>
                              <a:gd name="T154" fmla="+- 0 2000 2000"/>
                              <a:gd name="T155" fmla="*/ 2000 h 673"/>
                              <a:gd name="T156" fmla="+- 0 6428 3199"/>
                              <a:gd name="T157" fmla="*/ T156 w 3264"/>
                              <a:gd name="T158" fmla="+- 0 2609 2000"/>
                              <a:gd name="T159" fmla="*/ 2609 h 673"/>
                              <a:gd name="T160" fmla="+- 0 6452 3199"/>
                              <a:gd name="T161" fmla="*/ T160 w 3264"/>
                              <a:gd name="T162" fmla="+- 0 2605 2000"/>
                              <a:gd name="T163" fmla="*/ 2605 h 673"/>
                              <a:gd name="T164" fmla="+- 0 6153 3199"/>
                              <a:gd name="T165" fmla="*/ T164 w 3264"/>
                              <a:gd name="T166" fmla="+- 0 2000 2000"/>
                              <a:gd name="T167" fmla="*/ 2000 h 673"/>
                              <a:gd name="T168" fmla="+- 0 6456 3199"/>
                              <a:gd name="T169" fmla="*/ T168 w 3264"/>
                              <a:gd name="T170" fmla="+- 0 2489 2000"/>
                              <a:gd name="T171" fmla="*/ 2489 h 673"/>
                              <a:gd name="T172" fmla="+- 0 6452 3199"/>
                              <a:gd name="T173" fmla="*/ T172 w 3264"/>
                              <a:gd name="T174" fmla="+- 0 2492 2000"/>
                              <a:gd name="T175" fmla="*/ 2492 h 673"/>
                              <a:gd name="T176" fmla="+- 0 6439 3199"/>
                              <a:gd name="T177" fmla="*/ T176 w 3264"/>
                              <a:gd name="T178" fmla="+- 0 2605 2000"/>
                              <a:gd name="T179" fmla="*/ 2605 h 673"/>
                              <a:gd name="T180" fmla="+- 0 6463 3199"/>
                              <a:gd name="T181" fmla="*/ T180 w 3264"/>
                              <a:gd name="T182" fmla="+- 0 2495 2000"/>
                              <a:gd name="T183" fmla="*/ 2495 h 673"/>
                              <a:gd name="T184" fmla="+- 0 6462 3199"/>
                              <a:gd name="T185" fmla="*/ T184 w 3264"/>
                              <a:gd name="T186" fmla="+- 0 2491 2000"/>
                              <a:gd name="T187" fmla="*/ 2491 h 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264" h="673">
                                <a:moveTo>
                                  <a:pt x="188" y="577"/>
                                </a:moveTo>
                                <a:lnTo>
                                  <a:pt x="186" y="577"/>
                                </a:lnTo>
                                <a:lnTo>
                                  <a:pt x="184" y="578"/>
                                </a:lnTo>
                                <a:lnTo>
                                  <a:pt x="182" y="578"/>
                                </a:lnTo>
                                <a:lnTo>
                                  <a:pt x="181" y="580"/>
                                </a:lnTo>
                                <a:lnTo>
                                  <a:pt x="181" y="583"/>
                                </a:lnTo>
                                <a:lnTo>
                                  <a:pt x="182" y="585"/>
                                </a:lnTo>
                                <a:lnTo>
                                  <a:pt x="183" y="587"/>
                                </a:lnTo>
                                <a:lnTo>
                                  <a:pt x="305" y="669"/>
                                </a:lnTo>
                                <a:lnTo>
                                  <a:pt x="306" y="662"/>
                                </a:lnTo>
                                <a:lnTo>
                                  <a:pt x="308" y="642"/>
                                </a:lnTo>
                                <a:lnTo>
                                  <a:pt x="285" y="642"/>
                                </a:lnTo>
                                <a:lnTo>
                                  <a:pt x="190" y="578"/>
                                </a:lnTo>
                                <a:lnTo>
                                  <a:pt x="188" y="577"/>
                                </a:lnTo>
                                <a:close/>
                                <a:moveTo>
                                  <a:pt x="10" y="33"/>
                                </a:moveTo>
                                <a:lnTo>
                                  <a:pt x="0" y="38"/>
                                </a:lnTo>
                                <a:lnTo>
                                  <a:pt x="285" y="642"/>
                                </a:lnTo>
                                <a:lnTo>
                                  <a:pt x="308" y="642"/>
                                </a:lnTo>
                                <a:lnTo>
                                  <a:pt x="308" y="638"/>
                                </a:lnTo>
                                <a:lnTo>
                                  <a:pt x="296" y="638"/>
                                </a:lnTo>
                                <a:lnTo>
                                  <a:pt x="10" y="33"/>
                                </a:lnTo>
                                <a:close/>
                                <a:moveTo>
                                  <a:pt x="315" y="521"/>
                                </a:moveTo>
                                <a:lnTo>
                                  <a:pt x="313" y="521"/>
                                </a:lnTo>
                                <a:lnTo>
                                  <a:pt x="311" y="522"/>
                                </a:lnTo>
                                <a:lnTo>
                                  <a:pt x="309" y="524"/>
                                </a:lnTo>
                                <a:lnTo>
                                  <a:pt x="309" y="526"/>
                                </a:lnTo>
                                <a:lnTo>
                                  <a:pt x="296" y="638"/>
                                </a:lnTo>
                                <a:lnTo>
                                  <a:pt x="308" y="638"/>
                                </a:lnTo>
                                <a:lnTo>
                                  <a:pt x="320" y="528"/>
                                </a:lnTo>
                                <a:lnTo>
                                  <a:pt x="320" y="525"/>
                                </a:lnTo>
                                <a:lnTo>
                                  <a:pt x="319" y="523"/>
                                </a:lnTo>
                                <a:lnTo>
                                  <a:pt x="317" y="522"/>
                                </a:lnTo>
                                <a:lnTo>
                                  <a:pt x="315" y="521"/>
                                </a:lnTo>
                                <a:close/>
                                <a:moveTo>
                                  <a:pt x="1778" y="580"/>
                                </a:moveTo>
                                <a:lnTo>
                                  <a:pt x="1776" y="580"/>
                                </a:lnTo>
                                <a:lnTo>
                                  <a:pt x="1772" y="582"/>
                                </a:lnTo>
                                <a:lnTo>
                                  <a:pt x="1771" y="584"/>
                                </a:lnTo>
                                <a:lnTo>
                                  <a:pt x="1771" y="587"/>
                                </a:lnTo>
                                <a:lnTo>
                                  <a:pt x="1773" y="591"/>
                                </a:lnTo>
                                <a:lnTo>
                                  <a:pt x="1895" y="673"/>
                                </a:lnTo>
                                <a:lnTo>
                                  <a:pt x="1896" y="665"/>
                                </a:lnTo>
                                <a:lnTo>
                                  <a:pt x="1898" y="645"/>
                                </a:lnTo>
                                <a:lnTo>
                                  <a:pt x="1875" y="645"/>
                                </a:lnTo>
                                <a:lnTo>
                                  <a:pt x="1780" y="581"/>
                                </a:lnTo>
                                <a:lnTo>
                                  <a:pt x="1778" y="580"/>
                                </a:lnTo>
                                <a:close/>
                                <a:moveTo>
                                  <a:pt x="1600" y="37"/>
                                </a:moveTo>
                                <a:lnTo>
                                  <a:pt x="1590" y="42"/>
                                </a:lnTo>
                                <a:lnTo>
                                  <a:pt x="1875" y="645"/>
                                </a:lnTo>
                                <a:lnTo>
                                  <a:pt x="1898" y="645"/>
                                </a:lnTo>
                                <a:lnTo>
                                  <a:pt x="1898" y="642"/>
                                </a:lnTo>
                                <a:lnTo>
                                  <a:pt x="1886" y="642"/>
                                </a:lnTo>
                                <a:lnTo>
                                  <a:pt x="1600" y="37"/>
                                </a:lnTo>
                                <a:close/>
                                <a:moveTo>
                                  <a:pt x="1905" y="525"/>
                                </a:moveTo>
                                <a:lnTo>
                                  <a:pt x="1903" y="525"/>
                                </a:lnTo>
                                <a:lnTo>
                                  <a:pt x="1901" y="526"/>
                                </a:lnTo>
                                <a:lnTo>
                                  <a:pt x="1899" y="528"/>
                                </a:lnTo>
                                <a:lnTo>
                                  <a:pt x="1899" y="530"/>
                                </a:lnTo>
                                <a:lnTo>
                                  <a:pt x="1886" y="642"/>
                                </a:lnTo>
                                <a:lnTo>
                                  <a:pt x="1898" y="642"/>
                                </a:lnTo>
                                <a:lnTo>
                                  <a:pt x="1910" y="532"/>
                                </a:lnTo>
                                <a:lnTo>
                                  <a:pt x="1910" y="529"/>
                                </a:lnTo>
                                <a:lnTo>
                                  <a:pt x="1909" y="527"/>
                                </a:lnTo>
                                <a:lnTo>
                                  <a:pt x="1907" y="526"/>
                                </a:lnTo>
                                <a:lnTo>
                                  <a:pt x="1905" y="525"/>
                                </a:lnTo>
                                <a:close/>
                                <a:moveTo>
                                  <a:pt x="3132" y="544"/>
                                </a:moveTo>
                                <a:lnTo>
                                  <a:pt x="3130" y="544"/>
                                </a:lnTo>
                                <a:lnTo>
                                  <a:pt x="3126" y="546"/>
                                </a:lnTo>
                                <a:lnTo>
                                  <a:pt x="3125" y="548"/>
                                </a:lnTo>
                                <a:lnTo>
                                  <a:pt x="3125" y="551"/>
                                </a:lnTo>
                                <a:lnTo>
                                  <a:pt x="3126" y="553"/>
                                </a:lnTo>
                                <a:lnTo>
                                  <a:pt x="3127" y="555"/>
                                </a:lnTo>
                                <a:lnTo>
                                  <a:pt x="3249" y="637"/>
                                </a:lnTo>
                                <a:lnTo>
                                  <a:pt x="3250" y="629"/>
                                </a:lnTo>
                                <a:lnTo>
                                  <a:pt x="3252" y="609"/>
                                </a:lnTo>
                                <a:lnTo>
                                  <a:pt x="3229" y="609"/>
                                </a:lnTo>
                                <a:lnTo>
                                  <a:pt x="3134" y="545"/>
                                </a:lnTo>
                                <a:lnTo>
                                  <a:pt x="3132" y="544"/>
                                </a:lnTo>
                                <a:close/>
                                <a:moveTo>
                                  <a:pt x="2954" y="0"/>
                                </a:moveTo>
                                <a:lnTo>
                                  <a:pt x="2944" y="5"/>
                                </a:lnTo>
                                <a:lnTo>
                                  <a:pt x="3229" y="609"/>
                                </a:lnTo>
                                <a:lnTo>
                                  <a:pt x="3252" y="609"/>
                                </a:lnTo>
                                <a:lnTo>
                                  <a:pt x="3253" y="605"/>
                                </a:lnTo>
                                <a:lnTo>
                                  <a:pt x="3240" y="605"/>
                                </a:lnTo>
                                <a:lnTo>
                                  <a:pt x="2954" y="0"/>
                                </a:lnTo>
                                <a:close/>
                                <a:moveTo>
                                  <a:pt x="3259" y="489"/>
                                </a:moveTo>
                                <a:lnTo>
                                  <a:pt x="3257" y="489"/>
                                </a:lnTo>
                                <a:lnTo>
                                  <a:pt x="3255" y="490"/>
                                </a:lnTo>
                                <a:lnTo>
                                  <a:pt x="3253" y="492"/>
                                </a:lnTo>
                                <a:lnTo>
                                  <a:pt x="3253" y="493"/>
                                </a:lnTo>
                                <a:lnTo>
                                  <a:pt x="3240" y="605"/>
                                </a:lnTo>
                                <a:lnTo>
                                  <a:pt x="3253" y="605"/>
                                </a:lnTo>
                                <a:lnTo>
                                  <a:pt x="3264" y="495"/>
                                </a:lnTo>
                                <a:lnTo>
                                  <a:pt x="3264" y="492"/>
                                </a:lnTo>
                                <a:lnTo>
                                  <a:pt x="3263" y="491"/>
                                </a:lnTo>
                                <a:lnTo>
                                  <a:pt x="3259" y="489"/>
                                </a:lnTo>
                                <a:close/>
                              </a:path>
                            </a:pathLst>
                          </a:custGeom>
                          <a:solidFill>
                            <a:srgbClr val="5B9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65" y="191"/>
                            <a:ext cx="85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448" y="2714"/>
                            <a:ext cx="120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65"/>
                        <wps:cNvSpPr txBox="1">
                          <a:spLocks noChangeArrowheads="1"/>
                        </wps:cNvSpPr>
                        <wps:spPr bwMode="auto">
                          <a:xfrm>
                            <a:off x="340" y="65"/>
                            <a:ext cx="101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751" w:rsidRPr="00094EF1" w:rsidRDefault="003C0751" w:rsidP="00094EF1">
                              <w:pPr>
                                <w:spacing w:line="203" w:lineRule="exact"/>
                                <w:ind w:firstLine="0"/>
                                <w:jc w:val="both"/>
                                <w:rPr>
                                  <w:rFonts w:ascii="Calibri"/>
                                  <w:sz w:val="16"/>
                                  <w:szCs w:val="16"/>
                                </w:rPr>
                              </w:pPr>
                              <w:r w:rsidRPr="00094EF1">
                                <w:rPr>
                                  <w:rFonts w:ascii="Calibri"/>
                                  <w:sz w:val="16"/>
                                  <w:szCs w:val="16"/>
                                </w:rPr>
                                <w:t>Persiapan</w:t>
                              </w:r>
                            </w:p>
                            <w:p w:rsidR="003C0751" w:rsidRPr="00094EF1" w:rsidRDefault="003C0751" w:rsidP="00094EF1">
                              <w:pPr>
                                <w:spacing w:before="15" w:line="254" w:lineRule="auto"/>
                                <w:ind w:right="155" w:firstLine="0"/>
                                <w:jc w:val="both"/>
                                <w:rPr>
                                  <w:rFonts w:ascii="Calibri"/>
                                  <w:sz w:val="16"/>
                                  <w:szCs w:val="16"/>
                                </w:rPr>
                              </w:pPr>
                              <w:proofErr w:type="gramStart"/>
                              <w:r w:rsidRPr="00094EF1">
                                <w:rPr>
                                  <w:rFonts w:ascii="Calibri"/>
                                  <w:sz w:val="16"/>
                                  <w:szCs w:val="16"/>
                                </w:rPr>
                                <w:t>bahan</w:t>
                              </w:r>
                              <w:proofErr w:type="gramEnd"/>
                              <w:r w:rsidRPr="00094EF1">
                                <w:rPr>
                                  <w:rFonts w:ascii="Calibri"/>
                                  <w:spacing w:val="1"/>
                                  <w:sz w:val="16"/>
                                  <w:szCs w:val="16"/>
                                </w:rPr>
                                <w:t xml:space="preserve"> </w:t>
                              </w:r>
                              <w:r w:rsidRPr="00094EF1">
                                <w:rPr>
                                  <w:rFonts w:ascii="Calibri"/>
                                  <w:spacing w:val="-1"/>
                                  <w:sz w:val="16"/>
                                  <w:szCs w:val="16"/>
                                </w:rPr>
                                <w:t>dan</w:t>
                              </w:r>
                              <w:r w:rsidRPr="00094EF1">
                                <w:rPr>
                                  <w:rFonts w:ascii="Calibri"/>
                                  <w:spacing w:val="-10"/>
                                  <w:sz w:val="16"/>
                                  <w:szCs w:val="16"/>
                                </w:rPr>
                                <w:t xml:space="preserve"> </w:t>
                              </w:r>
                              <w:r w:rsidRPr="00094EF1">
                                <w:rPr>
                                  <w:rFonts w:ascii="Calibri"/>
                                  <w:sz w:val="16"/>
                                  <w:szCs w:val="16"/>
                                </w:rPr>
                                <w:t>alat</w:t>
                              </w:r>
                            </w:p>
                          </w:txbxContent>
                        </wps:txbx>
                        <wps:bodyPr rot="0" vert="horz" wrap="square" lIns="0" tIns="0" rIns="0" bIns="0" anchor="t" anchorCtr="0" upright="1">
                          <a:noAutofit/>
                        </wps:bodyPr>
                      </wps:wsp>
                      <wps:wsp>
                        <wps:cNvPr id="25" name="Text Box 66"/>
                        <wps:cNvSpPr txBox="1">
                          <a:spLocks noChangeArrowheads="1"/>
                        </wps:cNvSpPr>
                        <wps:spPr bwMode="auto">
                          <a:xfrm>
                            <a:off x="1750" y="440"/>
                            <a:ext cx="4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751" w:rsidRDefault="003C0751" w:rsidP="003C0751">
                              <w:pPr>
                                <w:spacing w:line="199" w:lineRule="exact"/>
                                <w:rPr>
                                  <w:rFonts w:ascii="Calibri"/>
                                </w:rPr>
                              </w:pPr>
                              <w:r>
                                <w:rPr>
                                  <w:rFonts w:ascii="Calibri"/>
                                </w:rPr>
                                <w:t>YSTA</w:t>
                              </w:r>
                            </w:p>
                          </w:txbxContent>
                        </wps:txbx>
                        <wps:bodyPr rot="0" vert="horz" wrap="square" lIns="0" tIns="0" rIns="0" bIns="0" anchor="t" anchorCtr="0" upright="1">
                          <a:noAutofit/>
                        </wps:bodyPr>
                      </wps:wsp>
                      <wps:wsp>
                        <wps:cNvPr id="26" name="Text Box 67"/>
                        <wps:cNvSpPr txBox="1">
                          <a:spLocks noChangeArrowheads="1"/>
                        </wps:cNvSpPr>
                        <wps:spPr bwMode="auto">
                          <a:xfrm>
                            <a:off x="4881" y="275"/>
                            <a:ext cx="1000"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751" w:rsidRPr="00094EF1" w:rsidRDefault="003C0751" w:rsidP="00094EF1">
                              <w:pPr>
                                <w:spacing w:line="203" w:lineRule="exact"/>
                                <w:ind w:firstLine="0"/>
                                <w:jc w:val="both"/>
                                <w:rPr>
                                  <w:rFonts w:ascii="Calibri"/>
                                  <w:sz w:val="16"/>
                                  <w:szCs w:val="16"/>
                                </w:rPr>
                              </w:pPr>
                              <w:proofErr w:type="gramStart"/>
                              <w:r w:rsidRPr="00094EF1">
                                <w:rPr>
                                  <w:rFonts w:ascii="Calibri"/>
                                  <w:sz w:val="16"/>
                                  <w:szCs w:val="16"/>
                                </w:rPr>
                                <w:t>dan</w:t>
                              </w:r>
                              <w:proofErr w:type="gramEnd"/>
                              <w:r w:rsidRPr="00094EF1">
                                <w:rPr>
                                  <w:rFonts w:ascii="Calibri"/>
                                  <w:spacing w:val="34"/>
                                  <w:sz w:val="16"/>
                                  <w:szCs w:val="16"/>
                                </w:rPr>
                                <w:t xml:space="preserve"> </w:t>
                              </w:r>
                              <w:r w:rsidRPr="00094EF1">
                                <w:rPr>
                                  <w:rFonts w:ascii="Calibri"/>
                                  <w:sz w:val="16"/>
                                  <w:szCs w:val="16"/>
                                </w:rPr>
                                <w:t>analisis</w:t>
                              </w:r>
                            </w:p>
                            <w:p w:rsidR="003C0751" w:rsidRPr="00094EF1" w:rsidRDefault="003C0751" w:rsidP="00094EF1">
                              <w:pPr>
                                <w:spacing w:before="17" w:line="240" w:lineRule="exact"/>
                                <w:ind w:firstLine="0"/>
                                <w:jc w:val="both"/>
                                <w:rPr>
                                  <w:rFonts w:ascii="Calibri"/>
                                  <w:sz w:val="16"/>
                                  <w:szCs w:val="16"/>
                                </w:rPr>
                              </w:pPr>
                              <w:proofErr w:type="gramStart"/>
                              <w:r w:rsidRPr="00094EF1">
                                <w:rPr>
                                  <w:rFonts w:ascii="Calibri"/>
                                  <w:sz w:val="16"/>
                                  <w:szCs w:val="16"/>
                                </w:rPr>
                                <w:t>data</w:t>
                              </w:r>
                              <w:proofErr w:type="gramEnd"/>
                            </w:p>
                          </w:txbxContent>
                        </wps:txbx>
                        <wps:bodyPr rot="0" vert="horz" wrap="square" lIns="0" tIns="0" rIns="0" bIns="0" anchor="t" anchorCtr="0" upright="1">
                          <a:noAutofit/>
                        </wps:bodyPr>
                      </wps:wsp>
                      <wps:wsp>
                        <wps:cNvPr id="27" name="Text Box 68"/>
                        <wps:cNvSpPr txBox="1">
                          <a:spLocks noChangeArrowheads="1"/>
                        </wps:cNvSpPr>
                        <wps:spPr bwMode="auto">
                          <a:xfrm>
                            <a:off x="5965" y="1115"/>
                            <a:ext cx="2597"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EF1" w:rsidRDefault="00094EF1" w:rsidP="00094EF1">
                              <w:pPr>
                                <w:spacing w:line="239" w:lineRule="exact"/>
                                <w:ind w:firstLine="0"/>
                                <w:jc w:val="both"/>
                                <w:rPr>
                                  <w:rFonts w:ascii="Calibri"/>
                                  <w:b/>
                                  <w:lang w:val="id-ID"/>
                                </w:rPr>
                              </w:pPr>
                              <w:r>
                                <w:rPr>
                                  <w:rFonts w:ascii="Calibri"/>
                                  <w:b/>
                                  <w:lang w:val="id-ID"/>
                                </w:rPr>
                                <w:t>Inventarisasi Hama Kopi</w:t>
                              </w:r>
                            </w:p>
                            <w:p w:rsidR="003C0751" w:rsidRDefault="00094EF1" w:rsidP="00094EF1">
                              <w:pPr>
                                <w:spacing w:line="239" w:lineRule="exact"/>
                                <w:ind w:firstLine="0"/>
                                <w:jc w:val="both"/>
                                <w:rPr>
                                  <w:rFonts w:ascii="Calibri"/>
                                  <w:b/>
                                  <w:lang w:val="id-ID"/>
                                </w:rPr>
                              </w:pPr>
                              <w:r>
                                <w:rPr>
                                  <w:rFonts w:ascii="Calibri"/>
                                  <w:b/>
                                  <w:lang w:val="id-ID"/>
                                </w:rPr>
                                <w:t>Penggunaan YST</w:t>
                              </w:r>
                            </w:p>
                            <w:p w:rsidR="00094EF1" w:rsidRPr="00094EF1" w:rsidRDefault="00094EF1" w:rsidP="00094EF1">
                              <w:pPr>
                                <w:spacing w:line="239" w:lineRule="exact"/>
                                <w:ind w:firstLine="0"/>
                                <w:jc w:val="both"/>
                                <w:rPr>
                                  <w:rFonts w:ascii="Calibri"/>
                                  <w:b/>
                                  <w:lang w:val="id-ID"/>
                                </w:rPr>
                              </w:pPr>
                              <w:r>
                                <w:rPr>
                                  <w:rFonts w:ascii="Calibri"/>
                                  <w:b/>
                                  <w:lang w:val="id-ID"/>
                                </w:rPr>
                                <w:t>Aplikasi Pakar Kopi</w:t>
                              </w:r>
                            </w:p>
                          </w:txbxContent>
                        </wps:txbx>
                        <wps:bodyPr rot="0" vert="horz" wrap="square" lIns="0" tIns="0" rIns="0" bIns="0" anchor="t" anchorCtr="0" upright="1">
                          <a:noAutofit/>
                        </wps:bodyPr>
                      </wps:wsp>
                      <wps:wsp>
                        <wps:cNvPr id="28" name="Text Box 69"/>
                        <wps:cNvSpPr txBox="1">
                          <a:spLocks noChangeArrowheads="1"/>
                        </wps:cNvSpPr>
                        <wps:spPr bwMode="auto">
                          <a:xfrm>
                            <a:off x="159" y="2433"/>
                            <a:ext cx="947"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751" w:rsidRPr="0042673D" w:rsidRDefault="003C0751" w:rsidP="0042673D">
                              <w:pPr>
                                <w:spacing w:line="201" w:lineRule="exact"/>
                                <w:ind w:firstLine="0"/>
                                <w:jc w:val="both"/>
                                <w:rPr>
                                  <w:rFonts w:ascii="Calibri"/>
                                  <w:sz w:val="16"/>
                                  <w:szCs w:val="16"/>
                                </w:rPr>
                              </w:pPr>
                              <w:r w:rsidRPr="0042673D">
                                <w:rPr>
                                  <w:rFonts w:ascii="Calibri"/>
                                  <w:sz w:val="16"/>
                                  <w:szCs w:val="16"/>
                                </w:rPr>
                                <w:t>Persiapan</w:t>
                              </w:r>
                            </w:p>
                            <w:p w:rsidR="003C0751" w:rsidRPr="0042673D" w:rsidRDefault="003C0751" w:rsidP="0042673D">
                              <w:pPr>
                                <w:spacing w:line="238" w:lineRule="exact"/>
                                <w:ind w:firstLine="0"/>
                                <w:jc w:val="both"/>
                                <w:rPr>
                                  <w:rFonts w:ascii="Calibri"/>
                                  <w:sz w:val="16"/>
                                  <w:szCs w:val="16"/>
                                </w:rPr>
                              </w:pPr>
                              <w:r w:rsidRPr="0042673D">
                                <w:rPr>
                                  <w:rFonts w:ascii="Calibri"/>
                                  <w:sz w:val="16"/>
                                  <w:szCs w:val="16"/>
                                </w:rPr>
                                <w:t>Lahan</w:t>
                              </w:r>
                            </w:p>
                          </w:txbxContent>
                        </wps:txbx>
                        <wps:bodyPr rot="0" vert="horz" wrap="square" lIns="0" tIns="0" rIns="0" bIns="0" anchor="t" anchorCtr="0" upright="1">
                          <a:noAutofit/>
                        </wps:bodyPr>
                      </wps:wsp>
                      <wps:wsp>
                        <wps:cNvPr id="29" name="Text Box 70"/>
                        <wps:cNvSpPr txBox="1">
                          <a:spLocks noChangeArrowheads="1"/>
                        </wps:cNvSpPr>
                        <wps:spPr bwMode="auto">
                          <a:xfrm>
                            <a:off x="4441" y="2457"/>
                            <a:ext cx="104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751" w:rsidRDefault="003C0751" w:rsidP="0042673D">
                              <w:pPr>
                                <w:spacing w:line="199" w:lineRule="exact"/>
                                <w:ind w:firstLine="0"/>
                                <w:jc w:val="both"/>
                                <w:rPr>
                                  <w:rFonts w:ascii="Calibri"/>
                                </w:rPr>
                              </w:pPr>
                              <w:r w:rsidRPr="0042673D">
                                <w:rPr>
                                  <w:rFonts w:ascii="Calibri"/>
                                  <w:sz w:val="16"/>
                                  <w:szCs w:val="16"/>
                                </w:rPr>
                                <w:t>Inventarisasi</w:t>
                              </w:r>
                            </w:p>
                          </w:txbxContent>
                        </wps:txbx>
                        <wps:bodyPr rot="0" vert="horz" wrap="square" lIns="0" tIns="0" rIns="0" bIns="0" anchor="t" anchorCtr="0" upright="1">
                          <a:noAutofit/>
                        </wps:bodyPr>
                      </wps:wsp>
                      <wps:wsp>
                        <wps:cNvPr id="31" name="Text Box 72"/>
                        <wps:cNvSpPr txBox="1">
                          <a:spLocks noChangeArrowheads="1"/>
                        </wps:cNvSpPr>
                        <wps:spPr bwMode="auto">
                          <a:xfrm>
                            <a:off x="2864" y="2334"/>
                            <a:ext cx="1366"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751" w:rsidRDefault="003C0751" w:rsidP="0042673D">
                              <w:pPr>
                                <w:spacing w:before="82"/>
                                <w:ind w:left="182" w:right="204" w:firstLine="0"/>
                                <w:jc w:val="both"/>
                                <w:rPr>
                                  <w:rFonts w:ascii="Calibri"/>
                                </w:rPr>
                              </w:pPr>
                              <w:r w:rsidRPr="0042673D">
                                <w:rPr>
                                  <w:rFonts w:ascii="Calibri"/>
                                  <w:sz w:val="16"/>
                                  <w:szCs w:val="16"/>
                                </w:rPr>
                                <w:t>Design Alat</w:t>
                              </w:r>
                              <w:r w:rsidRPr="0042673D">
                                <w:rPr>
                                  <w:rFonts w:ascii="Calibri"/>
                                  <w:spacing w:val="1"/>
                                  <w:sz w:val="16"/>
                                  <w:szCs w:val="16"/>
                                </w:rPr>
                                <w:t xml:space="preserve"> </w:t>
                              </w:r>
                              <w:r w:rsidRPr="0042673D">
                                <w:rPr>
                                  <w:rFonts w:ascii="Calibri"/>
                                  <w:sz w:val="16"/>
                                  <w:szCs w:val="16"/>
                                </w:rPr>
                                <w:t>Pupuk</w:t>
                              </w:r>
                              <w:r w:rsidRPr="0042673D">
                                <w:rPr>
                                  <w:rFonts w:ascii="Calibri"/>
                                  <w:spacing w:val="1"/>
                                  <w:sz w:val="16"/>
                                  <w:szCs w:val="16"/>
                                </w:rPr>
                                <w:t xml:space="preserve"> </w:t>
                              </w:r>
                              <w:r w:rsidRPr="0042673D">
                                <w:rPr>
                                  <w:rFonts w:ascii="Calibri"/>
                                  <w:spacing w:val="-2"/>
                                  <w:sz w:val="16"/>
                                  <w:szCs w:val="16"/>
                                </w:rPr>
                                <w:t>Limbah</w:t>
                              </w:r>
                              <w:r w:rsidRPr="0042673D">
                                <w:rPr>
                                  <w:rFonts w:ascii="Calibri"/>
                                  <w:spacing w:val="-9"/>
                                  <w:sz w:val="16"/>
                                  <w:szCs w:val="16"/>
                                </w:rPr>
                                <w:t xml:space="preserve"> </w:t>
                              </w:r>
                              <w:r w:rsidRPr="0042673D">
                                <w:rPr>
                                  <w:rFonts w:ascii="Calibri"/>
                                  <w:spacing w:val="-2"/>
                                  <w:sz w:val="16"/>
                                  <w:szCs w:val="16"/>
                                </w:rPr>
                                <w:t>kopi</w:t>
                              </w:r>
                            </w:p>
                          </w:txbxContent>
                        </wps:txbx>
                        <wps:bodyPr rot="0" vert="horz" wrap="square" lIns="0" tIns="0" rIns="0" bIns="0" anchor="t" anchorCtr="0" upright="1">
                          <a:noAutofit/>
                        </wps:bodyPr>
                      </wps:wsp>
                      <wps:wsp>
                        <wps:cNvPr id="32" name="Text Box 73"/>
                        <wps:cNvSpPr txBox="1">
                          <a:spLocks noChangeArrowheads="1"/>
                        </wps:cNvSpPr>
                        <wps:spPr bwMode="auto">
                          <a:xfrm>
                            <a:off x="1358" y="2300"/>
                            <a:ext cx="1492"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751" w:rsidRPr="0042673D" w:rsidRDefault="003C0751" w:rsidP="0042673D">
                              <w:pPr>
                                <w:spacing w:before="82"/>
                                <w:ind w:left="144" w:right="191" w:firstLine="0"/>
                                <w:jc w:val="both"/>
                                <w:rPr>
                                  <w:rFonts w:ascii="Calibri"/>
                                  <w:sz w:val="16"/>
                                  <w:szCs w:val="16"/>
                                </w:rPr>
                              </w:pPr>
                              <w:r w:rsidRPr="0042673D">
                                <w:rPr>
                                  <w:rFonts w:ascii="Calibri"/>
                                  <w:sz w:val="16"/>
                                  <w:szCs w:val="16"/>
                                </w:rPr>
                                <w:t>Pembibitan</w:t>
                              </w:r>
                              <w:r w:rsidRPr="0042673D">
                                <w:rPr>
                                  <w:rFonts w:ascii="Calibri"/>
                                  <w:spacing w:val="1"/>
                                  <w:sz w:val="16"/>
                                  <w:szCs w:val="16"/>
                                </w:rPr>
                                <w:t xml:space="preserve"> </w:t>
                              </w:r>
                              <w:r w:rsidRPr="0042673D">
                                <w:rPr>
                                  <w:rFonts w:ascii="Calibri"/>
                                  <w:spacing w:val="-1"/>
                                  <w:sz w:val="16"/>
                                  <w:szCs w:val="16"/>
                                </w:rPr>
                                <w:t>Kopi</w:t>
                              </w:r>
                              <w:r w:rsidRPr="0042673D">
                                <w:rPr>
                                  <w:rFonts w:ascii="Calibri"/>
                                  <w:spacing w:val="-10"/>
                                  <w:sz w:val="16"/>
                                  <w:szCs w:val="16"/>
                                </w:rPr>
                                <w:t xml:space="preserve"> </w:t>
                              </w:r>
                              <w:r w:rsidRPr="0042673D">
                                <w:rPr>
                                  <w:rFonts w:ascii="Calibri"/>
                                  <w:sz w:val="16"/>
                                  <w:szCs w:val="16"/>
                                </w:rPr>
                                <w:t>Arabika</w:t>
                              </w:r>
                              <w:r w:rsidR="00094EF1" w:rsidRPr="0042673D">
                                <w:rPr>
                                  <w:sz w:val="16"/>
                                  <w:szCs w:val="16"/>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ED137" id="Group 115" o:spid="_x0000_s1027" style="position:absolute;left:0;text-align:left;margin-left:111.2pt;margin-top:16.95pt;width:385.45pt;height:135.5pt;z-index:-251657216;mso-wrap-distance-left:0;mso-wrap-distance-right:0;mso-position-horizontal-relative:page" coordorigin=",43" coordsize="8757,3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4807;top:88;width:1553;height: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zQPBAAAA2gAAAA8AAABkcnMvZG93bnJldi54bWxEj0FrwkAUhO9C/8PyCr2ZjdJKSF1FCtLg&#10;rVF6fmRfs6HZt3F3o+m/7wqCx2FmvmHW28n24kI+dI4VLLIcBHHjdMetgtNxPy9AhIissXdMCv4o&#10;wHbzNFtjqd2Vv+hSx1YkCIcSFZgYh1LK0BiyGDI3ECfvx3mLMUnfSu3xmuC2l8s8X0mLHacFgwN9&#10;GGp+69EqeNt/Vq/+vDiN36YodkM8WOrPSr08T7t3EJGm+Ajf25VWsITblXQD5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zQPBAAAA2gAAAA8AAAAAAAAAAAAAAAAAnwIA&#10;AGRycy9kb3ducmV2LnhtbFBLBQYAAAAABAAEAPcAAACNAwAAAAA=&#10;">
                  <v:imagedata r:id="rId13" o:title=""/>
                </v:shape>
                <v:shape id="AutoShape 44" o:spid="_x0000_s1029" style="position:absolute;left:129;top:43;width:5148;height:1692;visibility:visible;mso-wrap-style:square;v-text-anchor:top" coordsize="5148,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KktcMA&#10;AADaAAAADwAAAGRycy9kb3ducmV2LnhtbESPQWvCQBSE74X+h+UVeqsbLRZNXaVYAoVgoVE8P7LP&#10;JDX7NuxuTPrvXUHocZiZb5jVZjStuJDzjWUF00kCgri0uuFKwWGfvSxA+ICssbVMCv7Iw2b9+LDC&#10;VNuBf+hShEpECPsUFdQhdKmUvqzJoJ/Yjjh6J+sMhihdJbXDIcJNK2dJ8iYNNhwXauxoW1N5Lnqj&#10;YDeePr9xlmduuzjiXPfLef6rlXp+Gj/eQQQaw3/43v7SCl7hdiXeAL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KktcMAAADaAAAADwAAAAAAAAAAAAAAAACYAgAAZHJzL2Rv&#10;d25yZXYueG1sUEsFBgAAAAAEAAQA9QAAAIgDAAAAAA==&#10;" path="m1343,l,,,923r1358,l1358,909,15,909,15,14r1328,l1343,xm1358,r-15,l1343,909r15,l1358,xm5028,1577r,50l93,1627r,15l5028,1642r,49l5133,1642r15,-8l5133,1627r-105,-50xe" fillcolor="black" stroked="f">
                  <v:path arrowok="t" o:connecttype="custom" o:connectlocs="1343,355;0,355;0,1278;1358,1278;1358,1264;15,1264;15,369;1343,369;1343,355;1358,355;1343,355;1343,1264;1358,1264;1358,355;5028,1932;5028,1982;93,1982;93,1997;5028,1997;5028,2046;5133,1997;5148,1989;5133,1982;5028,1932" o:connectangles="0,0,0,0,0,0,0,0,0,0,0,0,0,0,0,0,0,0,0,0,0,0,0,0"/>
                </v:shape>
                <v:shape id="AutoShape 45" o:spid="_x0000_s1030" style="position:absolute;left:509;top:1017;width:412;height:597;visibility:visible;mso-wrap-style:square;v-text-anchor:top" coordsize="41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kdsMA&#10;AADaAAAADwAAAGRycy9kb3ducmV2LnhtbESP0WrCQBRE3wv+w3IFX6RuUoot0VWCWClUKSb5gEv2&#10;mqTN3g3ZVePfuwWhj8PMnGGW68G04kK9aywriGcRCOLS6oYrBUX+8fwOwnlkja1lUnAjB+vV6GmJ&#10;ibZXPtIl85UIEHYJKqi97xIpXVmTQTezHXHwTrY36IPsK6l7vAa4aeVLFM2lwYbDQo0dbWoqf7Oz&#10;CZTjTz7FuHj70s337iB3abHdV0pNxkO6AOFp8P/hR/tTK3iFvyvhBs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tkdsMAAADaAAAADwAAAAAAAAAAAAAAAACYAgAAZHJzL2Rv&#10;d25yZXYueG1sUEsFBgAAAAAEAAQA9QAAAIgDAAAAAA==&#10;" path="m399,19r-11,5l,590r10,6l398,30r1,-11xm412,6r-12,l411,12,398,30r-6,111l393,144r1,2l398,148r4,-2l404,144r,-3l412,6xm412,l278,64r-1,1l275,67r,2l276,71r1,2l279,74r3,l284,73,388,24,400,6r12,l412,xm405,9r-6,l408,14r-9,5l398,30,411,12,405,9xm400,6l388,24r11,-5l399,9r6,l400,6xm399,9r,10l408,14,399,9xe" fillcolor="#5b9bd3" stroked="f">
                  <v:path arrowok="t" o:connecttype="custom" o:connectlocs="399,1349;388,1354;0,1920;10,1926;398,1360;399,1349;412,1336;400,1336;411,1342;398,1360;392,1471;393,1474;394,1476;398,1478;402,1476;404,1474;404,1471;412,1336;412,1330;278,1394;277,1395;275,1397;275,1399;276,1401;277,1403;279,1404;282,1404;284,1403;388,1354;400,1336;412,1336;412,1330;405,1339;399,1339;408,1344;399,1349;398,1360;411,1342;405,1339;400,1336;388,1354;399,1349;399,1339;405,1339;400,1336;399,1339;399,1349;408,1344;399,1339" o:connectangles="0,0,0,0,0,0,0,0,0,0,0,0,0,0,0,0,0,0,0,0,0,0,0,0,0,0,0,0,0,0,0,0,0,0,0,0,0,0,0,0,0,0,0,0,0,0,0,0,0"/>
                </v:shape>
                <v:shape id="AutoShape 46" o:spid="_x0000_s1031" style="position:absolute;left:1591;top:43;width:1358;height:923;visibility:visible;mso-wrap-style:square;v-text-anchor:top" coordsize="1358,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gIsIA&#10;AADaAAAADwAAAGRycy9kb3ducmV2LnhtbESPQWsCMRSE7wX/Q3hCbzXrlhXZGkWkhR6rVaS3183r&#10;7uLmJU2yuv33RhB6HGbmG2axGkwnzuRDa1nBdJKBIK6sbrlWsP98e5qDCBFZY2eZFPxRgNVy9LDA&#10;UtsLb+m8i7VIEA4lKmhidKWUoWrIYJhYR5y8H+sNxiR9LbXHS4KbTuZZNpMGW04LDTraNFSddr1R&#10;8NUfn/vv4iP3v7l8ZXdwNDsWSj2Oh/ULiEhD/A/f2+9aQQG3K+kG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iAiwgAAANoAAAAPAAAAAAAAAAAAAAAAAJgCAABkcnMvZG93&#10;bnJldi54bWxQSwUGAAAAAAQABAD1AAAAhwMAAAAA&#10;" path="m1358,l,,,923r1358,l1358,915,15,915,7,909r8,l15,14r-8,l15,7r1343,l1358,xm15,909r-8,l15,915r,-6xm1343,909l15,909r,6l1343,915r,-6xm1343,7r,908l1350,909r8,l1358,14r-8,l1343,7xm1358,909r-8,l1343,915r15,l1358,909xm15,7l7,14r8,l15,7xm1343,7l15,7r,7l1343,14r,-7xm1358,7r-15,l1350,14r8,l1358,7xe" fillcolor="black" stroked="f">
                  <v:path arrowok="t" o:connecttype="custom" o:connectlocs="1358,355;0,355;0,1278;1358,1278;1358,1270;15,1270;7,1264;15,1264;15,369;7,369;15,362;1358,362;1358,355;15,1264;7,1264;15,1270;15,1264;1343,1264;15,1264;15,1270;1343,1270;1343,1264;1343,362;1343,1270;1350,1264;1358,1264;1358,369;1350,369;1343,362;1358,1264;1350,1264;1343,1270;1358,1270;1358,1264;15,362;7,369;15,369;15,362;1343,362;15,362;15,369;1343,369;1343,362;1358,362;1343,362;1350,369;1358,369;1358,362" o:connectangles="0,0,0,0,0,0,0,0,0,0,0,0,0,0,0,0,0,0,0,0,0,0,0,0,0,0,0,0,0,0,0,0,0,0,0,0,0,0,0,0,0,0,0,0,0,0,0,0"/>
                </v:shape>
                <v:shape id="AutoShape 47" o:spid="_x0000_s1032" style="position:absolute;left:1885;top:1022;width:412;height:597;visibility:visible;mso-wrap-style:square;v-text-anchor:top" coordsize="41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fmsEA&#10;AADaAAAADwAAAGRycy9kb3ducmV2LnhtbESP0YrCMBRE3xf8h3AFX0RTfVCpRhFREXQRtR9waa5t&#10;tbkpTdT690ZY2MdhZs4ws0VjSvGk2hWWFQz6EQji1OqCMwXJZdObgHAeWWNpmRS8ycFi3vqZYazt&#10;i0/0PPtMBAi7GBXk3lexlC7NyaDr24o4eFdbG/RB1pnUNb4C3JRyGEUjabDgsJBjRauc0vv5YQLl&#10;dLt0cZCM97o4bn/ldpmsD5lSnXaznILw1Pj/8F97pxWM4Hsl3AA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X5rBAAAA2gAAAA8AAAAAAAAAAAAAAAAAmAIAAGRycy9kb3du&#10;cmV2LnhtbFBLBQYAAAAABAAEAPUAAACGAwAAAAA=&#10;" path="m399,20r-11,4l,591r10,6l398,31r1,-11xm412,7r-12,l411,13,398,31r-6,111l393,145r1,2l398,149r4,-2l404,145r,-3l412,7xm412,l278,65r-1,l275,67r,2l276,72r1,2l279,75r3,l284,74,388,24,400,7r12,l412,xm405,10r-6,l408,15r-9,5l398,31,411,13r-6,-3xm400,7l388,24r11,-4l399,10r6,l400,7xm399,10r,10l408,15r-9,-5xe" fillcolor="#5b9bd3" stroked="f">
                  <v:path arrowok="t" o:connecttype="custom" o:connectlocs="399,1354;388,1358;0,1925;10,1931;398,1365;399,1354;412,1341;400,1341;411,1347;398,1365;392,1476;393,1479;394,1481;398,1483;402,1481;404,1479;404,1476;412,1341;412,1334;278,1399;277,1399;275,1401;275,1403;276,1406;277,1408;279,1409;282,1409;284,1408;388,1358;400,1341;412,1341;412,1334;405,1344;399,1344;408,1349;399,1354;398,1365;411,1347;405,1344;400,1341;388,1358;399,1354;399,1344;405,1344;400,1341;399,1344;399,1354;408,1349;399,1344" o:connectangles="0,0,0,0,0,0,0,0,0,0,0,0,0,0,0,0,0,0,0,0,0,0,0,0,0,0,0,0,0,0,0,0,0,0,0,0,0,0,0,0,0,0,0,0,0,0,0,0,0"/>
                </v:shape>
                <v:shape id="AutoShape 48" o:spid="_x0000_s1033" style="position:absolute;left:3048;top:43;width:1620;height:923;visibility:visible;mso-wrap-style:square;v-text-anchor:top" coordsize="1620,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OGMQA&#10;AADaAAAADwAAAGRycy9kb3ducmV2LnhtbESPQWvCQBSE74L/YXlCb2ZjD0ZSV5GCUOyp1kN7e8k+&#10;s2mzb9PdbUz/vSsUPA4z8w2z3o62EwP50DpWsMhyEMS10y03Ck7v+/kKRIjIGjvHpOCPAmw308ka&#10;S+0u/EbDMTYiQTiUqMDE2JdShtqQxZC5njh5Z+ctxiR9I7XHS4LbTj7m+VJabDktGOzp2VD9ffy1&#10;CqrD53JVVPnX4WcwH13li925fVXqYTbunkBEGuM9/N9+0QoKuF1JN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zhjEAAAA2gAAAA8AAAAAAAAAAAAAAAAAmAIAAGRycy9k&#10;b3ducmV2LnhtbFBLBQYAAAAABAAEAPUAAACJAwAAAAA=&#10;" path="m1620,l,,,923r1620,l1620,915,15,915,8,909r7,l15,14r-7,l15,7r1605,l1620,xm15,909r-7,l15,915r,-6xm1605,909l15,909r,6l1605,915r,-6xm1605,7r,908l1613,909r7,l1620,14r-7,l1605,7xm1620,909r-7,l1605,915r15,l1620,909xm15,7l8,14r7,l15,7xm1605,7l15,7r,7l1605,14r,-7xm1620,7r-15,l1613,14r7,l1620,7xe" fillcolor="black" stroked="f">
                  <v:path arrowok="t" o:connecttype="custom" o:connectlocs="1620,355;0,355;0,1278;1620,1278;1620,1270;15,1270;8,1264;15,1264;15,369;8,369;15,362;1620,362;1620,355;15,1264;8,1264;15,1270;15,1264;1605,1264;15,1264;15,1270;1605,1270;1605,1264;1605,362;1605,1270;1613,1264;1620,1264;1620,369;1613,369;1605,362;1620,1264;1613,1264;1605,1270;1620,1270;1620,1264;15,362;8,369;15,369;15,362;1605,362;15,362;15,369;1605,369;1605,362;1620,362;1605,362;1613,369;1620,369;1620,362" o:connectangles="0,0,0,0,0,0,0,0,0,0,0,0,0,0,0,0,0,0,0,0,0,0,0,0,0,0,0,0,0,0,0,0,0,0,0,0,0,0,0,0,0,0,0,0,0,0,0,0"/>
                </v:shape>
                <v:shape id="AutoShape 49" o:spid="_x0000_s1034" style="position:absolute;left:3437;top:1054;width:412;height:597;visibility:visible;mso-wrap-style:square;v-text-anchor:top" coordsize="41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Zuc8QA&#10;AADaAAAADwAAAGRycy9kb3ducmV2LnhtbESPwWrCQBCG70LfYZlCL1I39lBL6iZIaUWoItE8wJCd&#10;JmmzsyG71fj2zkHwOPzzfzPfMh9dp040hNazgfksAUVcedtybaA8fj2/gQoR2WLnmQxcKECePUyW&#10;mFp/5oJOh1grgXBI0UATY59qHaqGHIaZ74kl+/GDwyjjUGs74FngrtMvSfKqHbYsFxrs6aOh6u/w&#10;74RS/B6nOC8X37bdr3d6vSo/t7UxT4/j6h1UpDHel2/tjTUgv4qKaI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WbnPEAAAA2gAAAA8AAAAAAAAAAAAAAAAAmAIAAGRycy9k&#10;b3ducmV2LnhtbFBLBQYAAAAABAAEAPUAAACJAwAAAAA=&#10;" path="m399,19r-11,5l,591r10,5l398,31r1,-12xm412,7r-12,l410,13,398,31r-6,111l393,144r1,2l398,148r4,-2l404,144r,-2l412,7xm412,l278,64r-3,3l275,69r1,3l277,74r2,1l282,75r2,-1l388,24,400,7r12,l412,xm405,10r-6,l408,15r-9,4l398,31,410,13r-5,-3xm400,7l388,24r11,-5l399,10r6,l400,7xm399,10r,9l408,15r-9,-5xe" fillcolor="#5b9bd3" stroked="f">
                  <v:path arrowok="t" o:connecttype="custom" o:connectlocs="399,1316;388,1321;0,1888;10,1893;398,1328;399,1316;412,1304;400,1304;410,1310;398,1328;392,1439;393,1441;394,1443;398,1445;402,1443;404,1441;404,1439;412,1304;412,1297;278,1361;275,1364;275,1366;276,1369;277,1371;279,1372;282,1372;284,1371;388,1321;400,1304;412,1304;412,1297;405,1307;399,1307;408,1312;399,1316;398,1328;410,1310;405,1307;400,1304;388,1321;399,1316;399,1307;405,1307;400,1304;399,1307;399,1316;408,1312;399,1307" o:connectangles="0,0,0,0,0,0,0,0,0,0,0,0,0,0,0,0,0,0,0,0,0,0,0,0,0,0,0,0,0,0,0,0,0,0,0,0,0,0,0,0,0,0,0,0,0,0,0,0"/>
                </v:shape>
                <v:shape id="AutoShape 50" o:spid="_x0000_s1035" style="position:absolute;left:4329;top:2322;width:1635;height:918;visibility:visible;mso-wrap-style:square;v-text-anchor:top" coordsize="1635,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XUMMA&#10;AADaAAAADwAAAGRycy9kb3ducmV2LnhtbESPQWvCQBSE70L/w/IKXkQ3FSndmI1IQfBUie2hx0f2&#10;mQ1m36bZrcZ/3xWEHoeZ+YYpNqPrxIWG0HrW8LLIQBDX3rTcaPj63M3fQISIbLDzTBpuFGBTPk0K&#10;zI2/ckWXY2xEgnDIUYONsc+lDLUlh2Hhe+LknfzgMCY5NNIMeE1w18lllr1Khy2nBYs9vVuqz8df&#10;p+FnX32PanY7kFv5ZaU+lLJbpfX0edyuQUQa43/40d4bDQruV9IN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wXUMMAAADaAAAADwAAAAAAAAAAAAAAAACYAgAAZHJzL2Rv&#10;d25yZXYueG1sUEsFBgAAAAAEAAQA9QAAAIgDAAAAAA==&#10;" path="m1635,l,,,917r1635,l1635,909,15,909,8,903r7,l15,14r-7,l15,7r1620,l1635,xm15,903r-7,l15,909r,-6xm1620,903l15,903r,6l1620,909r,-6xm1620,7r,902l1628,903r7,l1635,14r-7,l1620,7xm1635,903r-7,l1620,909r15,l1635,903xm15,7l8,14r7,l15,7xm1620,7l15,7r,7l1620,14r,-7xm1635,7r-15,l1628,14r7,l1635,7xe" fillcolor="black" stroked="f">
                  <v:path arrowok="t" o:connecttype="custom" o:connectlocs="1635,2634;0,2634;0,3551;1635,3551;1635,3543;15,3543;8,3537;15,3537;15,2648;8,2648;15,2641;1635,2641;1635,2634;15,3537;8,3537;15,3543;15,3537;1620,3537;15,3537;15,3543;1620,3543;1620,3537;1620,2641;1620,3543;1628,3537;1635,3537;1635,2648;1628,2648;1620,2641;1635,3537;1628,3537;1620,3543;1635,3543;1635,3537;15,2641;8,2648;15,2648;15,2641;1620,2641;15,2641;15,2648;1620,2648;1620,2641;1635,2641;1620,2641;1628,2648;1635,2648;1635,2641" o:connectangles="0,0,0,0,0,0,0,0,0,0,0,0,0,0,0,0,0,0,0,0,0,0,0,0,0,0,0,0,0,0,0,0,0,0,0,0,0,0,0,0,0,0,0,0,0,0,0,0"/>
                </v:shape>
                <v:shape id="AutoShape 52" o:spid="_x0000_s1036" style="position:absolute;left:5596;top:1005;width:3161;height:1296;visibility:visible;mso-wrap-style:square;v-text-anchor:top" coordsize="3161,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e/cIA&#10;AADbAAAADwAAAGRycy9kb3ducmV2LnhtbERPS2vCQBC+F/wPywje6iY9iMasEgJCK/TQKJ7H7OSh&#10;2dmQ3ca0v75bKPQ2H99z0v1kOjHS4FrLCuJlBIK4tLrlWsH5dHheg3AeWWNnmRR8kYP9bvaUYqLt&#10;gz9oLHwtQgi7BBU03veJlK5syKBb2p44cJUdDPoAh1rqAR8h3HTyJYpW0mDLoaHBnvKGynvxaRTY&#10;73jD1cXcsk3+dh1XR12sT+9KLeZTtgX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9Z79wgAAANsAAAAPAAAAAAAAAAAAAAAAAJgCAABkcnMvZG93&#10;bnJldi54bWxQSwUGAAAAAAQABAD1AAAAhwMAAAAA&#10;" path="m3161,l,,,1296r3161,l3161,1288r-3146,l7,1282r8,l15,15r-8,l15,7r3146,l3161,xm15,1282r-8,l15,1288r,-6xm3146,1282r-3131,l15,1288r3131,l3146,1282xm3146,7r,1281l3153,1282r8,l3161,15r-8,l3146,7xm3161,1282r-8,l3146,1288r15,l3161,1282xm15,7l7,15r8,l15,7xm3146,7l15,7r,8l3146,15r,-8xm3161,7r-15,l3153,15r8,l3161,7xe" fillcolor="black" stroked="f">
                  <v:path arrowok="t" o:connecttype="custom" o:connectlocs="3161,1317;0,1317;0,2613;3161,2613;3161,2605;15,2605;7,2599;15,2599;15,1332;7,1332;15,1324;3161,1324;3161,1317;15,2599;7,2599;15,2605;15,2599;3146,2599;15,2599;15,2605;3146,2605;3146,2599;3146,1324;3146,2605;3153,2599;3161,2599;3161,1332;3153,1332;3146,1324;3161,2599;3153,2599;3146,2605;3161,2605;3161,2599;15,1324;7,1332;15,1332;15,1324;3146,1324;15,1324;15,1332;3146,1332;3146,1324;3161,1324;3146,1324;3153,1332;3161,1332;3161,1324" o:connectangles="0,0,0,0,0,0,0,0,0,0,0,0,0,0,0,0,0,0,0,0,0,0,0,0,0,0,0,0,0,0,0,0,0,0,0,0,0,0,0,0,0,0,0,0,0,0,0,0"/>
                </v:shape>
                <v:shape id="AutoShape 53" o:spid="_x0000_s1037" style="position:absolute;left:4787;top:1071;width:412;height:597;visibility:visible;mso-wrap-style:square;v-text-anchor:top" coordsize="41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1YMQA&#10;AADbAAAADwAAAGRycy9kb3ducmV2LnhtbESP0YrCMBBF3wX/IYzgy6KpPuxKbSoirgiuiNoPGJqx&#10;rTaT0mS1/v1mQfBthnvvmTvJojO1uFPrKssKJuMIBHFudcWFguz8PZqBcB5ZY22ZFDzJwSLt9xKM&#10;tX3wke4nX4gAYRejgtL7JpbS5SUZdGPbEAftYluDPqxtIXWLjwA3tZxG0ac0WHG4UGJDq5Ly2+nX&#10;BMrxev7ASfa109Vhs5ebZbb+KZQaDrrlHISnzr/Nr/RWh/pT+P8lDC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JNWDEAAAA2wAAAA8AAAAAAAAAAAAAAAAAmAIAAGRycy9k&#10;b3ducmV2LnhtbFBLBQYAAAAABAAEAPUAAACJAwAAAAA=&#10;" path="m399,19r-11,5l,591r10,5l398,31r1,-12xm412,7r-12,l410,13,398,31r-6,111l393,144r1,2l398,148r4,-2l404,144r,-2l412,7xm412,l278,64r-1,1l275,67r,2l276,72r1,2l279,75r3,l284,74,388,24,400,7r12,l412,xm405,10r-6,l408,15r-9,4l398,31,410,13r-5,-3xm400,7l388,24r11,-5l399,10r6,l400,7xm399,10r,9l408,15r-9,-5xe" fillcolor="#5b9bd3" stroked="f">
                  <v:path arrowok="t" o:connecttype="custom" o:connectlocs="399,1402;388,1407;0,1974;10,1979;398,1414;399,1402;412,1390;400,1390;410,1396;398,1414;392,1525;393,1527;394,1529;398,1531;402,1529;404,1527;404,1525;412,1390;412,1383;278,1447;277,1448;275,1450;275,1452;276,1455;277,1457;279,1458;282,1458;284,1457;388,1407;400,1390;412,1390;412,1383;405,1393;399,1393;408,1398;399,1402;398,1414;410,1396;405,1393;400,1390;388,1407;399,1402;399,1393;405,1393;400,1390;399,1393;399,1402;408,1398;399,1393" o:connectangles="0,0,0,0,0,0,0,0,0,0,0,0,0,0,0,0,0,0,0,0,0,0,0,0,0,0,0,0,0,0,0,0,0,0,0,0,0,0,0,0,0,0,0,0,0,0,0,0,0"/>
                </v:shape>
                <v:shape id="AutoShape 54" o:spid="_x0000_s1038" style="position:absolute;top:2300;width:1358;height:918;visibility:visible;mso-wrap-style:square;v-text-anchor:top" coordsize="1358,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DMAA&#10;AADbAAAADwAAAGRycy9kb3ducmV2LnhtbERP32vCMBB+H+x/CDfwbabbRKQaZawOfdqwis9Hc7bF&#10;5hKaWON/b4TB3u7j+3mLVTSdGKj3rWUFb+MMBHFldcu1gsP++3UGwgdkjZ1lUnAjD6vl89MCc22v&#10;vKOhDLVIIexzVNCE4HIpfdWQQT+2jjhxJ9sbDAn2tdQ9XlO46eR7lk2lwZZTQ4OOvhqqzuXFKDiu&#10;ux9X7Dal2xY68O8ktlMZlRq9xM85iEAx/Iv/3Fud5n/A45d0gFz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oDMAAAADbAAAADwAAAAAAAAAAAAAAAACYAgAAZHJzL2Rvd25y&#10;ZXYueG1sUEsFBgAAAAAEAAQA9QAAAIUDAAAAAA==&#10;" path="m1358,l,,,917r1358,l1358,909,15,909,7,903r8,l15,14r-8,l15,7r1343,l1358,xm15,903r-8,l15,909r,-6xm1343,903l15,903r,6l1343,909r,-6xm1343,7r,902l1350,903r8,l1358,14r-8,l1343,7xm1358,903r-8,l1343,909r15,l1358,903xm15,7l7,14r8,l15,7xm1343,7l15,7r,7l1343,14r,-7xm1358,7r-15,l1350,14r8,l1358,7xe" fillcolor="black" stroked="f">
                  <v:path arrowok="t" o:connecttype="custom" o:connectlocs="1358,2613;0,2613;0,3530;1358,3530;1358,3522;15,3522;7,3516;15,3516;15,2627;7,2627;15,2620;1358,2620;1358,2613;15,3516;7,3516;15,3522;15,3516;1343,3516;15,3516;15,3522;1343,3522;1343,3516;1343,2620;1343,3522;1350,3516;1358,3516;1358,2627;1350,2627;1343,2620;1358,3516;1350,3516;1343,3522;1358,3522;1358,3516;15,2620;7,2627;15,2627;15,2620;1343,2620;15,2620;15,2627;1343,2627;1343,2620;1358,2620;1343,2620;1350,2627;1358,2627;1358,2620" o:connectangles="0,0,0,0,0,0,0,0,0,0,0,0,0,0,0,0,0,0,0,0,0,0,0,0,0,0,0,0,0,0,0,0,0,0,0,0,0,0,0,0,0,0,0,0,0,0,0,0"/>
                </v:shape>
                <v:shape id="AutoShape 55" o:spid="_x0000_s1039" style="position:absolute;left:509;top:1696;width:320;height:637;visibility:visible;mso-wrap-style:square;v-text-anchor:top" coordsize="320,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IrcIA&#10;AADbAAAADwAAAGRycy9kb3ducmV2LnhtbERPTWsCMRC9F/wPYQRvNdtWpWyNoqWtXl0r9DjdTDdL&#10;N5Mlie76740geJvH+5z5sreNOJEPtWMFT+MMBHHpdM2Vgu/95+MriBCRNTaOScGZAiwXg4c55tp1&#10;vKNTESuRQjjkqMDE2OZShtKQxTB2LXHi/py3GBP0ldQeuxRuG/mcZTNpsebUYLCld0Plf3G0Cnbr&#10;H1N8TH9f/Nemytaz7rBfbQ9KjYb96g1EpD7exTf3Vqf5E7j+kg6Qi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vAitwgAAANsAAAAPAAAAAAAAAAAAAAAAAJgCAABkcnMvZG93&#10;bnJldi54bWxQSwUGAAAAAAQABAD1AAAAhwMAAAAA&#10;" path="m188,544r-2,l184,545r-2,1l181,548r,2l182,552r1,2l305,636r1,-7l295,629,285,609,190,545r-2,-1xm285,609r10,20l301,626r-7,l295,615r-10,-6xm315,488r-2,l311,489r-2,2l309,493,296,605r10,19l295,629r11,l320,495r,-3l319,490r-2,-1l315,488xm295,615r-1,11l304,621r-9,-6xm296,605r-1,10l304,621r-10,5l301,626r5,-2l296,605xm10,l,5,285,609r10,6l296,605,10,xe" fillcolor="#5b9bd3" stroked="f">
                  <v:path arrowok="t" o:connecttype="custom" o:connectlocs="188,2552;186,2552;184,2553;182,2554;181,2556;181,2558;182,2560;183,2562;305,2644;306,2637;295,2637;285,2617;190,2553;188,2552;285,2617;295,2637;301,2634;294,2634;295,2623;285,2617;315,2496;313,2496;311,2497;309,2499;309,2501;296,2613;306,2632;295,2637;306,2637;320,2503;320,2500;319,2498;317,2497;315,2496;295,2623;294,2634;304,2629;295,2623;296,2613;295,2623;304,2629;294,2634;301,2634;306,2632;296,2613;10,2008;0,2013;285,2617;295,2623;296,2613;10,2008" o:connectangles="0,0,0,0,0,0,0,0,0,0,0,0,0,0,0,0,0,0,0,0,0,0,0,0,0,0,0,0,0,0,0,0,0,0,0,0,0,0,0,0,0,0,0,0,0,0,0,0,0,0,0"/>
                </v:shape>
                <v:shape id="AutoShape 56" o:spid="_x0000_s1040" style="position:absolute;left:1469;top:2320;width:2776;height:918;visibility:visible;mso-wrap-style:square;v-text-anchor:top" coordsize="2776,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WJcAA&#10;AADbAAAADwAAAGRycy9kb3ducmV2LnhtbERPTWvCQBC9C/0PyxR6Ed1UWinRVYrQID0ZtfchO01C&#10;s7Nhd6Lx33cLQm/zeJ+z3o6uUxcKsfVs4HmegSKuvG25NnA+fczeQEVBtth5JgM3irDdPEzWmFt/&#10;5ZIuR6lVCuGYo4FGpM+1jlVDDuPc98SJ+/bBoSQYam0DXlO46/Qiy5baYcupocGedg1VP8fBGfjc&#10;FcWiKK3Yw5eWfhiHUL5MjXl6HN9XoIRG+Rff3Xub5r/C3y/pAL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cWJcAAAADbAAAADwAAAAAAAAAAAAAAAACYAgAAZHJzL2Rvd25y&#10;ZXYueG1sUEsFBgAAAAAEAAQA9QAAAIUDAAAAAA==&#10;" path="m1358,1r-15,l1343,,,,,14,,904r,14l1358,918r,-14l15,904,15,14r1328,l1343,904r15,l1358,1xm2776,1r-15,l2761,,1418,r,14l1418,904r,14l2776,918r,-14l1433,904r,-890l2761,14r,890l2776,904r,-903xe" fillcolor="black" stroked="f">
                  <v:path arrowok="t" o:connecttype="custom" o:connectlocs="1358,2633;1343,2633;1343,2632;0,2632;0,2646;0,3536;0,3550;1358,3550;1358,3536;15,3536;15,2646;1343,2646;1343,3536;1358,3536;1358,2633;2776,2633;2761,2633;2761,2632;1418,2632;1418,2646;1418,3536;1418,3550;2776,3550;2776,3536;1433,3536;1433,2646;2761,2646;2761,3536;2776,3536;2776,2633" o:connectangles="0,0,0,0,0,0,0,0,0,0,0,0,0,0,0,0,0,0,0,0,0,0,0,0,0,0,0,0,0,0"/>
                </v:shape>
                <v:shape id="AutoShape 57" o:spid="_x0000_s1041" style="position:absolute;left:1853;top:1688;width:3264;height:673;visibility:visible;mso-wrap-style:square;v-text-anchor:top" coordsize="3264,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NJcIA&#10;AADbAAAADwAAAGRycy9kb3ducmV2LnhtbERP32vCMBB+H+x/CDfY25puDBmdUWRQmA8iuoLs7Whu&#10;TVlzKUmstX+9EQTf7uP7efPlaDsxkA+tYwWvWQ6CuHa65UZB9VO+fIAIEVlj55gUnCnAcvH4MMdC&#10;uxPvaNjHRqQQDgUqMDH2hZShNmQxZK4nTtyf8xZjgr6R2uMphdtOvuX5TFpsOTUY7OnLUP2/P1oF&#10;W5wOv+W0Xk1+3ZvhfVOdS66Uen4aV58gIo3xLr65v3WaP4PrL+kAub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s0lwgAAANsAAAAPAAAAAAAAAAAAAAAAAJgCAABkcnMvZG93&#10;bnJldi54bWxQSwUGAAAAAAQABAD1AAAAhwMAAAAA&#10;" path="m188,577r-2,l184,578r-2,l181,580r,3l182,585r1,2l305,669r1,-7l308,642r-23,l190,578r-2,-1xm10,33l,38,285,642r23,l308,638r-12,l10,33xm315,521r-2,l311,522r-2,2l309,526,296,638r12,l320,528r,-3l319,523r-2,-1l315,521xm1778,580r-2,l1772,582r-1,2l1771,587r2,4l1895,673r1,-8l1898,645r-23,l1780,581r-2,-1xm1600,37r-10,5l1875,645r23,l1898,642r-12,l1600,37xm1905,525r-2,l1901,526r-2,2l1899,530r-13,112l1898,642r12,-110l1910,529r-1,-2l1907,526r-2,-1xm3132,544r-2,l3126,546r-1,2l3125,551r1,2l3127,555r122,82l3250,629r2,-20l3229,609r-95,-64l3132,544xm2954,r-10,5l3229,609r23,l3253,605r-13,l2954,xm3259,489r-2,l3255,490r-2,2l3253,493r-13,112l3253,605r11,-110l3264,492r-1,-1l3259,489xe" fillcolor="#5b9bd3" stroked="f">
                  <v:path arrowok="t" o:connecttype="custom" o:connectlocs="186,2577;182,2578;181,2583;183,2587;306,2662;285,2642;188,2577;0,2038;308,2642;296,2638;315,2521;311,2522;309,2526;308,2638;320,2525;317,2522;1778,2580;1772,2582;1771,2587;1895,2673;1898,2645;1780,2581;1600,2037;1875,2645;1898,2642;1600,2037;1903,2525;1899,2528;1886,2642;1910,2532;1909,2527;1905,2525;3130,2544;3125,2548;3126,2553;3249,2637;3252,2609;3134,2545;2954,2000;3229,2609;3253,2605;2954,2000;3257,2489;3253,2492;3240,2605;3264,2495;3263,2491" o:connectangles="0,0,0,0,0,0,0,0,0,0,0,0,0,0,0,0,0,0,0,0,0,0,0,0,0,0,0,0,0,0,0,0,0,0,0,0,0,0,0,0,0,0,0,0,0,0,0"/>
                </v:shape>
                <v:shape id="Picture 17" o:spid="_x0000_s1042" type="#_x0000_t75" style="position:absolute;left:1765;top:191;width:858;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0ghfFAAAA2wAAAA8AAABkcnMvZG93bnJldi54bWxEj09rwkAQxe+FfodlCt50k1qspG6CCIr1&#10;INQWxNuQnfwh2dmQXZP023cLhd5meO/35s0mm0wrBupdbVlBvIhAEOdW11wq+Prcz9cgnEfW2Fom&#10;Bd/kIEsfHzaYaDvyBw0XX4oQwi5BBZX3XSKlyysy6Ba2Iw5aYXuDPqx9KXWPYwg3rXyOopU0WHO4&#10;UGFHu4ry5nI3ocZhtzot+aW5FuvivLU3jN/bk1Kzp2n7BsLT5P/Nf/RRB+4Vfn8JA8j0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dIIXxQAAANsAAAAPAAAAAAAAAAAAAAAA&#10;AJ8CAABkcnMvZG93bnJldi54bWxQSwUGAAAAAAQABAD3AAAAkQMAAAAA&#10;">
                  <v:imagedata r:id="rId14" o:title=""/>
                </v:shape>
                <v:shape id="Picture 23" o:spid="_x0000_s1043" type="#_x0000_t75" style="position:absolute;left:4448;top:2714;width:1200;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90TDAAAA2wAAAA8AAABkcnMvZG93bnJldi54bWxEj0FrwkAUhO+C/2F5hV6kblQoNnUVlYoe&#10;vBjt/TX7msRm34bdNcZ/7woFj8PMfMPMFp2pRUvOV5YVjIYJCOLc6ooLBafj5m0KwgdkjbVlUnAj&#10;D4t5vzfDVNsrH6jNQiEihH2KCsoQmlRKn5dk0A9tQxy9X+sMhihdIbXDa4SbWo6T5F0arDgulNjQ&#10;uqT8L7sYBdPtd/cl5dmNPs4/q3awNcmejFKvL93yE0SgLjzD/+2dVjCewONL/AFy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7T3RMMAAADbAAAADwAAAAAAAAAAAAAAAACf&#10;AgAAZHJzL2Rvd25yZXYueG1sUEsFBgAAAAAEAAQA9wAAAI8DAAAAAA==&#10;">
                  <v:imagedata r:id="rId15" o:title=""/>
                </v:shape>
                <v:shape id="_x0000_s1044" type="#_x0000_t202" style="position:absolute;left:340;top:65;width:1018;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3C0751" w:rsidRPr="00094EF1" w:rsidRDefault="003C0751" w:rsidP="00094EF1">
                        <w:pPr>
                          <w:spacing w:line="203" w:lineRule="exact"/>
                          <w:ind w:firstLine="0"/>
                          <w:jc w:val="both"/>
                          <w:rPr>
                            <w:rFonts w:ascii="Calibri"/>
                            <w:sz w:val="16"/>
                            <w:szCs w:val="16"/>
                          </w:rPr>
                        </w:pPr>
                        <w:r w:rsidRPr="00094EF1">
                          <w:rPr>
                            <w:rFonts w:ascii="Calibri"/>
                            <w:sz w:val="16"/>
                            <w:szCs w:val="16"/>
                          </w:rPr>
                          <w:t>Persiapan</w:t>
                        </w:r>
                      </w:p>
                      <w:p w:rsidR="003C0751" w:rsidRPr="00094EF1" w:rsidRDefault="003C0751" w:rsidP="00094EF1">
                        <w:pPr>
                          <w:spacing w:before="15" w:line="254" w:lineRule="auto"/>
                          <w:ind w:right="155" w:firstLine="0"/>
                          <w:jc w:val="both"/>
                          <w:rPr>
                            <w:rFonts w:ascii="Calibri"/>
                            <w:sz w:val="16"/>
                            <w:szCs w:val="16"/>
                          </w:rPr>
                        </w:pPr>
                        <w:proofErr w:type="gramStart"/>
                        <w:r w:rsidRPr="00094EF1">
                          <w:rPr>
                            <w:rFonts w:ascii="Calibri"/>
                            <w:sz w:val="16"/>
                            <w:szCs w:val="16"/>
                          </w:rPr>
                          <w:t>bahan</w:t>
                        </w:r>
                        <w:proofErr w:type="gramEnd"/>
                        <w:r w:rsidRPr="00094EF1">
                          <w:rPr>
                            <w:rFonts w:ascii="Calibri"/>
                            <w:spacing w:val="1"/>
                            <w:sz w:val="16"/>
                            <w:szCs w:val="16"/>
                          </w:rPr>
                          <w:t xml:space="preserve"> </w:t>
                        </w:r>
                        <w:r w:rsidRPr="00094EF1">
                          <w:rPr>
                            <w:rFonts w:ascii="Calibri"/>
                            <w:spacing w:val="-1"/>
                            <w:sz w:val="16"/>
                            <w:szCs w:val="16"/>
                          </w:rPr>
                          <w:t>dan</w:t>
                        </w:r>
                        <w:r w:rsidRPr="00094EF1">
                          <w:rPr>
                            <w:rFonts w:ascii="Calibri"/>
                            <w:spacing w:val="-10"/>
                            <w:sz w:val="16"/>
                            <w:szCs w:val="16"/>
                          </w:rPr>
                          <w:t xml:space="preserve"> </w:t>
                        </w:r>
                        <w:r w:rsidRPr="00094EF1">
                          <w:rPr>
                            <w:rFonts w:ascii="Calibri"/>
                            <w:sz w:val="16"/>
                            <w:szCs w:val="16"/>
                          </w:rPr>
                          <w:t>alat</w:t>
                        </w:r>
                      </w:p>
                    </w:txbxContent>
                  </v:textbox>
                </v:shape>
                <v:shape id="Text Box 66" o:spid="_x0000_s1045" type="#_x0000_t202" style="position:absolute;left:1750;top:440;width:42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3C0751" w:rsidRDefault="003C0751" w:rsidP="003C0751">
                        <w:pPr>
                          <w:spacing w:line="199" w:lineRule="exact"/>
                          <w:rPr>
                            <w:rFonts w:ascii="Calibri"/>
                          </w:rPr>
                        </w:pPr>
                        <w:r>
                          <w:rPr>
                            <w:rFonts w:ascii="Calibri"/>
                          </w:rPr>
                          <w:t>YSTA</w:t>
                        </w:r>
                      </w:p>
                    </w:txbxContent>
                  </v:textbox>
                </v:shape>
                <v:shape id="Text Box 67" o:spid="_x0000_s1046" type="#_x0000_t202" style="position:absolute;left:4881;top:275;width:1000;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3C0751" w:rsidRPr="00094EF1" w:rsidRDefault="003C0751" w:rsidP="00094EF1">
                        <w:pPr>
                          <w:spacing w:line="203" w:lineRule="exact"/>
                          <w:ind w:firstLine="0"/>
                          <w:jc w:val="both"/>
                          <w:rPr>
                            <w:rFonts w:ascii="Calibri"/>
                            <w:sz w:val="16"/>
                            <w:szCs w:val="16"/>
                          </w:rPr>
                        </w:pPr>
                        <w:proofErr w:type="gramStart"/>
                        <w:r w:rsidRPr="00094EF1">
                          <w:rPr>
                            <w:rFonts w:ascii="Calibri"/>
                            <w:sz w:val="16"/>
                            <w:szCs w:val="16"/>
                          </w:rPr>
                          <w:t>dan</w:t>
                        </w:r>
                        <w:proofErr w:type="gramEnd"/>
                        <w:r w:rsidRPr="00094EF1">
                          <w:rPr>
                            <w:rFonts w:ascii="Calibri"/>
                            <w:spacing w:val="34"/>
                            <w:sz w:val="16"/>
                            <w:szCs w:val="16"/>
                          </w:rPr>
                          <w:t xml:space="preserve"> </w:t>
                        </w:r>
                        <w:r w:rsidRPr="00094EF1">
                          <w:rPr>
                            <w:rFonts w:ascii="Calibri"/>
                            <w:sz w:val="16"/>
                            <w:szCs w:val="16"/>
                          </w:rPr>
                          <w:t>analisis</w:t>
                        </w:r>
                      </w:p>
                      <w:p w:rsidR="003C0751" w:rsidRPr="00094EF1" w:rsidRDefault="003C0751" w:rsidP="00094EF1">
                        <w:pPr>
                          <w:spacing w:before="17" w:line="240" w:lineRule="exact"/>
                          <w:ind w:firstLine="0"/>
                          <w:jc w:val="both"/>
                          <w:rPr>
                            <w:rFonts w:ascii="Calibri"/>
                            <w:sz w:val="16"/>
                            <w:szCs w:val="16"/>
                          </w:rPr>
                        </w:pPr>
                        <w:proofErr w:type="gramStart"/>
                        <w:r w:rsidRPr="00094EF1">
                          <w:rPr>
                            <w:rFonts w:ascii="Calibri"/>
                            <w:sz w:val="16"/>
                            <w:szCs w:val="16"/>
                          </w:rPr>
                          <w:t>data</w:t>
                        </w:r>
                        <w:proofErr w:type="gramEnd"/>
                      </w:p>
                    </w:txbxContent>
                  </v:textbox>
                </v:shape>
                <v:shape id="Text Box 68" o:spid="_x0000_s1047" type="#_x0000_t202" style="position:absolute;left:5965;top:1115;width:2597;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094EF1" w:rsidRDefault="00094EF1" w:rsidP="00094EF1">
                        <w:pPr>
                          <w:spacing w:line="239" w:lineRule="exact"/>
                          <w:ind w:firstLine="0"/>
                          <w:jc w:val="both"/>
                          <w:rPr>
                            <w:rFonts w:ascii="Calibri"/>
                            <w:b/>
                            <w:lang w:val="id-ID"/>
                          </w:rPr>
                        </w:pPr>
                        <w:r>
                          <w:rPr>
                            <w:rFonts w:ascii="Calibri"/>
                            <w:b/>
                            <w:lang w:val="id-ID"/>
                          </w:rPr>
                          <w:t>Inventarisasi Hama Kopi</w:t>
                        </w:r>
                      </w:p>
                      <w:p w:rsidR="003C0751" w:rsidRDefault="00094EF1" w:rsidP="00094EF1">
                        <w:pPr>
                          <w:spacing w:line="239" w:lineRule="exact"/>
                          <w:ind w:firstLine="0"/>
                          <w:jc w:val="both"/>
                          <w:rPr>
                            <w:rFonts w:ascii="Calibri"/>
                            <w:b/>
                            <w:lang w:val="id-ID"/>
                          </w:rPr>
                        </w:pPr>
                        <w:r>
                          <w:rPr>
                            <w:rFonts w:ascii="Calibri"/>
                            <w:b/>
                            <w:lang w:val="id-ID"/>
                          </w:rPr>
                          <w:t>Penggunaan YST</w:t>
                        </w:r>
                      </w:p>
                      <w:p w:rsidR="00094EF1" w:rsidRPr="00094EF1" w:rsidRDefault="00094EF1" w:rsidP="00094EF1">
                        <w:pPr>
                          <w:spacing w:line="239" w:lineRule="exact"/>
                          <w:ind w:firstLine="0"/>
                          <w:jc w:val="both"/>
                          <w:rPr>
                            <w:rFonts w:ascii="Calibri"/>
                            <w:b/>
                            <w:lang w:val="id-ID"/>
                          </w:rPr>
                        </w:pPr>
                        <w:r>
                          <w:rPr>
                            <w:rFonts w:ascii="Calibri"/>
                            <w:b/>
                            <w:lang w:val="id-ID"/>
                          </w:rPr>
                          <w:t>Aplikasi Pakar Kopi</w:t>
                        </w:r>
                      </w:p>
                    </w:txbxContent>
                  </v:textbox>
                </v:shape>
                <v:shape id="Text Box 69" o:spid="_x0000_s1048" type="#_x0000_t202" style="position:absolute;left:159;top:2433;width:947;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3C0751" w:rsidRPr="0042673D" w:rsidRDefault="003C0751" w:rsidP="0042673D">
                        <w:pPr>
                          <w:spacing w:line="201" w:lineRule="exact"/>
                          <w:ind w:firstLine="0"/>
                          <w:jc w:val="both"/>
                          <w:rPr>
                            <w:rFonts w:ascii="Calibri"/>
                            <w:sz w:val="16"/>
                            <w:szCs w:val="16"/>
                          </w:rPr>
                        </w:pPr>
                        <w:r w:rsidRPr="0042673D">
                          <w:rPr>
                            <w:rFonts w:ascii="Calibri"/>
                            <w:sz w:val="16"/>
                            <w:szCs w:val="16"/>
                          </w:rPr>
                          <w:t>Persiapan</w:t>
                        </w:r>
                      </w:p>
                      <w:p w:rsidR="003C0751" w:rsidRPr="0042673D" w:rsidRDefault="003C0751" w:rsidP="0042673D">
                        <w:pPr>
                          <w:spacing w:line="238" w:lineRule="exact"/>
                          <w:ind w:firstLine="0"/>
                          <w:jc w:val="both"/>
                          <w:rPr>
                            <w:rFonts w:ascii="Calibri"/>
                            <w:sz w:val="16"/>
                            <w:szCs w:val="16"/>
                          </w:rPr>
                        </w:pPr>
                        <w:r w:rsidRPr="0042673D">
                          <w:rPr>
                            <w:rFonts w:ascii="Calibri"/>
                            <w:sz w:val="16"/>
                            <w:szCs w:val="16"/>
                          </w:rPr>
                          <w:t>Lahan</w:t>
                        </w:r>
                      </w:p>
                    </w:txbxContent>
                  </v:textbox>
                </v:shape>
                <v:shape id="Text Box 70" o:spid="_x0000_s1049" type="#_x0000_t202" style="position:absolute;left:4441;top:2457;width:104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3C0751" w:rsidRDefault="003C0751" w:rsidP="0042673D">
                        <w:pPr>
                          <w:spacing w:line="199" w:lineRule="exact"/>
                          <w:ind w:firstLine="0"/>
                          <w:jc w:val="both"/>
                          <w:rPr>
                            <w:rFonts w:ascii="Calibri"/>
                          </w:rPr>
                        </w:pPr>
                        <w:r w:rsidRPr="0042673D">
                          <w:rPr>
                            <w:rFonts w:ascii="Calibri"/>
                            <w:sz w:val="16"/>
                            <w:szCs w:val="16"/>
                          </w:rPr>
                          <w:t>Inventarisasi</w:t>
                        </w:r>
                      </w:p>
                    </w:txbxContent>
                  </v:textbox>
                </v:shape>
                <v:shape id="Text Box 72" o:spid="_x0000_s1050" type="#_x0000_t202" style="position:absolute;left:2864;top:2334;width:1366;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3C0751" w:rsidRDefault="003C0751" w:rsidP="0042673D">
                        <w:pPr>
                          <w:spacing w:before="82"/>
                          <w:ind w:left="182" w:right="204" w:firstLine="0"/>
                          <w:jc w:val="both"/>
                          <w:rPr>
                            <w:rFonts w:ascii="Calibri"/>
                          </w:rPr>
                        </w:pPr>
                        <w:r w:rsidRPr="0042673D">
                          <w:rPr>
                            <w:rFonts w:ascii="Calibri"/>
                            <w:sz w:val="16"/>
                            <w:szCs w:val="16"/>
                          </w:rPr>
                          <w:t>Design Alat</w:t>
                        </w:r>
                        <w:r w:rsidRPr="0042673D">
                          <w:rPr>
                            <w:rFonts w:ascii="Calibri"/>
                            <w:spacing w:val="1"/>
                            <w:sz w:val="16"/>
                            <w:szCs w:val="16"/>
                          </w:rPr>
                          <w:t xml:space="preserve"> </w:t>
                        </w:r>
                        <w:r w:rsidRPr="0042673D">
                          <w:rPr>
                            <w:rFonts w:ascii="Calibri"/>
                            <w:sz w:val="16"/>
                            <w:szCs w:val="16"/>
                          </w:rPr>
                          <w:t>Pupuk</w:t>
                        </w:r>
                        <w:r w:rsidRPr="0042673D">
                          <w:rPr>
                            <w:rFonts w:ascii="Calibri"/>
                            <w:spacing w:val="1"/>
                            <w:sz w:val="16"/>
                            <w:szCs w:val="16"/>
                          </w:rPr>
                          <w:t xml:space="preserve"> </w:t>
                        </w:r>
                        <w:r w:rsidRPr="0042673D">
                          <w:rPr>
                            <w:rFonts w:ascii="Calibri"/>
                            <w:spacing w:val="-2"/>
                            <w:sz w:val="16"/>
                            <w:szCs w:val="16"/>
                          </w:rPr>
                          <w:t>Limbah</w:t>
                        </w:r>
                        <w:r w:rsidRPr="0042673D">
                          <w:rPr>
                            <w:rFonts w:ascii="Calibri"/>
                            <w:spacing w:val="-9"/>
                            <w:sz w:val="16"/>
                            <w:szCs w:val="16"/>
                          </w:rPr>
                          <w:t xml:space="preserve"> </w:t>
                        </w:r>
                        <w:r w:rsidRPr="0042673D">
                          <w:rPr>
                            <w:rFonts w:ascii="Calibri"/>
                            <w:spacing w:val="-2"/>
                            <w:sz w:val="16"/>
                            <w:szCs w:val="16"/>
                          </w:rPr>
                          <w:t>kopi</w:t>
                        </w:r>
                      </w:p>
                    </w:txbxContent>
                  </v:textbox>
                </v:shape>
                <v:shape id="Text Box 73" o:spid="_x0000_s1051" type="#_x0000_t202" style="position:absolute;left:1358;top:2300;width:1492;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3C0751" w:rsidRPr="0042673D" w:rsidRDefault="003C0751" w:rsidP="0042673D">
                        <w:pPr>
                          <w:spacing w:before="82"/>
                          <w:ind w:left="144" w:right="191" w:firstLine="0"/>
                          <w:jc w:val="both"/>
                          <w:rPr>
                            <w:rFonts w:ascii="Calibri"/>
                            <w:sz w:val="16"/>
                            <w:szCs w:val="16"/>
                          </w:rPr>
                        </w:pPr>
                        <w:r w:rsidRPr="0042673D">
                          <w:rPr>
                            <w:rFonts w:ascii="Calibri"/>
                            <w:sz w:val="16"/>
                            <w:szCs w:val="16"/>
                          </w:rPr>
                          <w:t>Pembibitan</w:t>
                        </w:r>
                        <w:r w:rsidRPr="0042673D">
                          <w:rPr>
                            <w:rFonts w:ascii="Calibri"/>
                            <w:spacing w:val="1"/>
                            <w:sz w:val="16"/>
                            <w:szCs w:val="16"/>
                          </w:rPr>
                          <w:t xml:space="preserve"> </w:t>
                        </w:r>
                        <w:r w:rsidRPr="0042673D">
                          <w:rPr>
                            <w:rFonts w:ascii="Calibri"/>
                            <w:spacing w:val="-1"/>
                            <w:sz w:val="16"/>
                            <w:szCs w:val="16"/>
                          </w:rPr>
                          <w:t>Kopi</w:t>
                        </w:r>
                        <w:r w:rsidRPr="0042673D">
                          <w:rPr>
                            <w:rFonts w:ascii="Calibri"/>
                            <w:spacing w:val="-10"/>
                            <w:sz w:val="16"/>
                            <w:szCs w:val="16"/>
                          </w:rPr>
                          <w:t xml:space="preserve"> </w:t>
                        </w:r>
                        <w:r w:rsidRPr="0042673D">
                          <w:rPr>
                            <w:rFonts w:ascii="Calibri"/>
                            <w:sz w:val="16"/>
                            <w:szCs w:val="16"/>
                          </w:rPr>
                          <w:t>Arabika</w:t>
                        </w:r>
                        <w:r w:rsidR="00094EF1" w:rsidRPr="0042673D">
                          <w:rPr>
                            <w:sz w:val="16"/>
                            <w:szCs w:val="16"/>
                          </w:rPr>
                          <w:t xml:space="preserve"> </w:t>
                        </w:r>
                      </w:p>
                    </w:txbxContent>
                  </v:textbox>
                </v:shape>
                <w10:wrap type="topAndBottom" anchorx="page"/>
              </v:group>
            </w:pict>
          </mc:Fallback>
        </mc:AlternateContent>
      </w:r>
    </w:p>
    <w:p w:rsidR="00094EF1" w:rsidRPr="00950378" w:rsidRDefault="00094EF1" w:rsidP="00950378">
      <w:pPr>
        <w:pStyle w:val="BodyText"/>
        <w:spacing w:line="360" w:lineRule="auto"/>
        <w:ind w:right="11" w:firstLine="705"/>
        <w:jc w:val="center"/>
        <w:rPr>
          <w:sz w:val="20"/>
          <w:szCs w:val="20"/>
          <w:lang w:val="id-ID"/>
        </w:rPr>
      </w:pPr>
      <w:r w:rsidRPr="00950378">
        <w:rPr>
          <w:sz w:val="20"/>
          <w:szCs w:val="20"/>
          <w:lang w:val="id-ID"/>
        </w:rPr>
        <w:t>Gambar 1.</w:t>
      </w:r>
      <w:r w:rsidR="0042673D" w:rsidRPr="00950378">
        <w:rPr>
          <w:sz w:val="20"/>
          <w:szCs w:val="20"/>
          <w:lang w:val="id-ID"/>
        </w:rPr>
        <w:t xml:space="preserve"> </w:t>
      </w:r>
      <w:r w:rsidR="00950378" w:rsidRPr="00950378">
        <w:rPr>
          <w:sz w:val="20"/>
          <w:szCs w:val="20"/>
          <w:lang w:val="id-ID"/>
        </w:rPr>
        <w:t>Desain pengabdian di Dusu Perteguhan, Telagah</w:t>
      </w:r>
    </w:p>
    <w:p w:rsidR="00094EF1" w:rsidRDefault="00094EF1" w:rsidP="003C0751">
      <w:pPr>
        <w:spacing w:line="360" w:lineRule="auto"/>
        <w:ind w:firstLine="720"/>
        <w:jc w:val="both"/>
        <w:rPr>
          <w:sz w:val="22"/>
        </w:rPr>
      </w:pPr>
    </w:p>
    <w:p w:rsidR="0042673D" w:rsidRDefault="003C0751" w:rsidP="0042673D">
      <w:pPr>
        <w:spacing w:line="360" w:lineRule="auto"/>
        <w:ind w:firstLine="720"/>
        <w:jc w:val="both"/>
        <w:rPr>
          <w:sz w:val="22"/>
        </w:rPr>
      </w:pPr>
      <w:r w:rsidRPr="003C0751">
        <w:rPr>
          <w:sz w:val="22"/>
        </w:rPr>
        <w:t xml:space="preserve">Kegiatan PKM ini </w:t>
      </w:r>
      <w:r w:rsidR="00950378">
        <w:rPr>
          <w:sz w:val="22"/>
          <w:lang w:val="id-ID"/>
        </w:rPr>
        <w:t>dilakukan berkesinambungan</w:t>
      </w:r>
      <w:r w:rsidRPr="003C0751">
        <w:rPr>
          <w:sz w:val="22"/>
        </w:rPr>
        <w:t xml:space="preserve">, komitmen kelompok petani kopi dan kelompok wisata yang telah </w:t>
      </w:r>
      <w:r w:rsidR="00950378">
        <w:rPr>
          <w:sz w:val="22"/>
        </w:rPr>
        <w:t>menjadi pilot proyek</w:t>
      </w:r>
      <w:r w:rsidRPr="003C0751">
        <w:rPr>
          <w:sz w:val="22"/>
        </w:rPr>
        <w:t xml:space="preserve"> </w:t>
      </w:r>
      <w:r w:rsidR="00950378">
        <w:rPr>
          <w:sz w:val="22"/>
        </w:rPr>
        <w:t xml:space="preserve">mengelola wisata di </w:t>
      </w:r>
      <w:r w:rsidRPr="003C0751">
        <w:rPr>
          <w:sz w:val="22"/>
        </w:rPr>
        <w:t xml:space="preserve">Telagah. </w:t>
      </w:r>
      <w:r w:rsidR="00950378">
        <w:rPr>
          <w:sz w:val="22"/>
          <w:lang w:val="id-ID"/>
        </w:rPr>
        <w:t>Kelomok pembinaan da penampingan terdiri dari</w:t>
      </w:r>
      <w:r w:rsidRPr="003C0751">
        <w:rPr>
          <w:sz w:val="22"/>
        </w:rPr>
        <w:t xml:space="preserve"> kader tani dan kader wisata, kepala desa berkomitmen</w:t>
      </w:r>
      <w:r w:rsidR="00950378">
        <w:rPr>
          <w:sz w:val="22"/>
          <w:lang w:val="id-ID"/>
        </w:rPr>
        <w:t xml:space="preserve"> dalam melaksanakan kegiatan ini</w:t>
      </w:r>
      <w:r w:rsidRPr="003C0751">
        <w:rPr>
          <w:sz w:val="22"/>
        </w:rPr>
        <w:t xml:space="preserve">. Monitoring dan Evaluasi program dilakukan secara berkala, baik secara langsung ataupun tidak langsung menggunakan media virtual online (Google Meet, Whatsapp, telepon, sms) dan secara langsung saat visitasi kelokasi pertanaman kopi di Desa Telagah. Program BUMDEs, Dewi Kejut dan Pokdarwis diharapkan dapat bersinergi dengan Pokja Tani Perteguhan dan Pokja Wisata </w:t>
      </w:r>
      <w:r w:rsidR="00950378">
        <w:rPr>
          <w:sz w:val="22"/>
          <w:lang w:val="id-ID"/>
        </w:rPr>
        <w:t>ADEM</w:t>
      </w:r>
      <w:r w:rsidRPr="003C0751">
        <w:rPr>
          <w:sz w:val="22"/>
        </w:rPr>
        <w:t xml:space="preserve"> sebagai Model Edukasi Kopi Arabika Tepat Guna Mendukung Wisata Telagah.</w:t>
      </w:r>
    </w:p>
    <w:p w:rsidR="003C0751" w:rsidRDefault="003C0751" w:rsidP="0042673D">
      <w:pPr>
        <w:spacing w:line="360" w:lineRule="auto"/>
        <w:ind w:firstLine="720"/>
        <w:jc w:val="both"/>
        <w:rPr>
          <w:sz w:val="22"/>
        </w:rPr>
      </w:pPr>
      <w:r w:rsidRPr="003C0751">
        <w:rPr>
          <w:sz w:val="22"/>
        </w:rPr>
        <w:t>Mahasiswa yang terlibat dalam PKM akan mendapatkan rekognisi sejumlah 6 sks</w:t>
      </w:r>
      <w:r w:rsidRPr="003C0751">
        <w:rPr>
          <w:spacing w:val="1"/>
          <w:sz w:val="22"/>
        </w:rPr>
        <w:t xml:space="preserve"> </w:t>
      </w:r>
      <w:r w:rsidRPr="003C0751">
        <w:rPr>
          <w:sz w:val="22"/>
        </w:rPr>
        <w:t>dari mata kuliah semester 7, yaitu Mata Kuliah Praktek kerja Lapangan (PKL) dengan capaian</w:t>
      </w:r>
      <w:r w:rsidRPr="003C0751">
        <w:rPr>
          <w:spacing w:val="1"/>
          <w:sz w:val="22"/>
        </w:rPr>
        <w:t xml:space="preserve"> </w:t>
      </w:r>
      <w:r w:rsidRPr="003C0751">
        <w:rPr>
          <w:sz w:val="22"/>
        </w:rPr>
        <w:t>pembelajaran</w:t>
      </w:r>
      <w:r w:rsidRPr="003C0751">
        <w:rPr>
          <w:spacing w:val="1"/>
          <w:sz w:val="22"/>
        </w:rPr>
        <w:t xml:space="preserve"> </w:t>
      </w:r>
      <w:r w:rsidRPr="003C0751">
        <w:rPr>
          <w:sz w:val="22"/>
        </w:rPr>
        <w:t>mata</w:t>
      </w:r>
      <w:r w:rsidRPr="003C0751">
        <w:rPr>
          <w:spacing w:val="1"/>
          <w:sz w:val="22"/>
        </w:rPr>
        <w:t xml:space="preserve"> </w:t>
      </w:r>
      <w:r w:rsidRPr="003C0751">
        <w:rPr>
          <w:sz w:val="22"/>
        </w:rPr>
        <w:t>kuliah</w:t>
      </w:r>
      <w:r w:rsidRPr="003C0751">
        <w:rPr>
          <w:spacing w:val="1"/>
          <w:sz w:val="22"/>
        </w:rPr>
        <w:t xml:space="preserve"> </w:t>
      </w:r>
      <w:r w:rsidRPr="003C0751">
        <w:rPr>
          <w:sz w:val="22"/>
        </w:rPr>
        <w:t>mahasiswa</w:t>
      </w:r>
      <w:r w:rsidRPr="003C0751">
        <w:rPr>
          <w:spacing w:val="1"/>
          <w:sz w:val="22"/>
        </w:rPr>
        <w:t xml:space="preserve"> </w:t>
      </w:r>
      <w:r w:rsidRPr="003C0751">
        <w:rPr>
          <w:sz w:val="22"/>
        </w:rPr>
        <w:t>adalah</w:t>
      </w:r>
      <w:r w:rsidRPr="003C0751">
        <w:rPr>
          <w:spacing w:val="1"/>
          <w:sz w:val="22"/>
        </w:rPr>
        <w:t xml:space="preserve"> </w:t>
      </w:r>
      <w:r w:rsidRPr="003C0751">
        <w:rPr>
          <w:sz w:val="22"/>
        </w:rPr>
        <w:t>mampu</w:t>
      </w:r>
      <w:r w:rsidRPr="003C0751">
        <w:rPr>
          <w:spacing w:val="1"/>
          <w:sz w:val="22"/>
        </w:rPr>
        <w:t xml:space="preserve"> </w:t>
      </w:r>
      <w:r w:rsidRPr="003C0751">
        <w:rPr>
          <w:sz w:val="22"/>
        </w:rPr>
        <w:t>menganalisis</w:t>
      </w:r>
      <w:r w:rsidRPr="003C0751">
        <w:rPr>
          <w:spacing w:val="1"/>
          <w:sz w:val="22"/>
        </w:rPr>
        <w:t xml:space="preserve"> </w:t>
      </w:r>
      <w:r w:rsidRPr="003C0751">
        <w:rPr>
          <w:sz w:val="22"/>
        </w:rPr>
        <w:t>situasi</w:t>
      </w:r>
      <w:r w:rsidRPr="003C0751">
        <w:rPr>
          <w:spacing w:val="1"/>
          <w:sz w:val="22"/>
        </w:rPr>
        <w:t xml:space="preserve"> </w:t>
      </w:r>
      <w:r w:rsidRPr="003C0751">
        <w:rPr>
          <w:sz w:val="22"/>
        </w:rPr>
        <w:t>umum,</w:t>
      </w:r>
      <w:r w:rsidRPr="003C0751">
        <w:rPr>
          <w:spacing w:val="1"/>
          <w:sz w:val="22"/>
        </w:rPr>
        <w:t xml:space="preserve"> </w:t>
      </w:r>
      <w:r w:rsidRPr="003C0751">
        <w:rPr>
          <w:sz w:val="22"/>
        </w:rPr>
        <w:t>mengidentifikasi masalah bidang pertanian, pangan, kesehatan dan wisata. Selanjutnya dapat</w:t>
      </w:r>
      <w:r w:rsidRPr="003C0751">
        <w:rPr>
          <w:spacing w:val="1"/>
          <w:sz w:val="22"/>
        </w:rPr>
        <w:t xml:space="preserve"> </w:t>
      </w:r>
      <w:r w:rsidRPr="003C0751">
        <w:rPr>
          <w:sz w:val="22"/>
        </w:rPr>
        <w:t>menentukan prioritas masalah, dan mendampingi masyarakat dalam intervensi masalah serta</w:t>
      </w:r>
      <w:r w:rsidRPr="003C0751">
        <w:rPr>
          <w:spacing w:val="1"/>
          <w:sz w:val="22"/>
        </w:rPr>
        <w:t xml:space="preserve"> </w:t>
      </w:r>
      <w:r w:rsidRPr="003C0751">
        <w:rPr>
          <w:sz w:val="22"/>
        </w:rPr>
        <w:t>menysuun</w:t>
      </w:r>
      <w:r w:rsidRPr="003C0751">
        <w:rPr>
          <w:spacing w:val="-5"/>
          <w:sz w:val="22"/>
        </w:rPr>
        <w:t xml:space="preserve"> </w:t>
      </w:r>
      <w:r w:rsidRPr="003C0751">
        <w:rPr>
          <w:sz w:val="22"/>
        </w:rPr>
        <w:t>laporan</w:t>
      </w:r>
      <w:r w:rsidRPr="003C0751">
        <w:rPr>
          <w:spacing w:val="-4"/>
          <w:sz w:val="22"/>
        </w:rPr>
        <w:t xml:space="preserve"> </w:t>
      </w:r>
      <w:r w:rsidRPr="003C0751">
        <w:rPr>
          <w:sz w:val="22"/>
        </w:rPr>
        <w:t>kegiatan</w:t>
      </w:r>
      <w:r w:rsidRPr="003C0751">
        <w:rPr>
          <w:spacing w:val="-4"/>
          <w:sz w:val="22"/>
        </w:rPr>
        <w:t xml:space="preserve"> </w:t>
      </w:r>
      <w:r w:rsidRPr="003C0751">
        <w:rPr>
          <w:sz w:val="22"/>
        </w:rPr>
        <w:t>PKM.</w:t>
      </w:r>
      <w:r w:rsidRPr="003C0751">
        <w:rPr>
          <w:spacing w:val="-5"/>
          <w:sz w:val="22"/>
        </w:rPr>
        <w:t xml:space="preserve"> </w:t>
      </w:r>
      <w:r w:rsidRPr="003C0751">
        <w:rPr>
          <w:sz w:val="22"/>
        </w:rPr>
        <w:t>Kegiatan</w:t>
      </w:r>
      <w:r w:rsidRPr="003C0751">
        <w:rPr>
          <w:spacing w:val="-4"/>
          <w:sz w:val="22"/>
        </w:rPr>
        <w:t xml:space="preserve"> </w:t>
      </w:r>
      <w:r w:rsidRPr="003C0751">
        <w:rPr>
          <w:sz w:val="22"/>
        </w:rPr>
        <w:t>PKM</w:t>
      </w:r>
      <w:r w:rsidRPr="003C0751">
        <w:rPr>
          <w:spacing w:val="-7"/>
          <w:sz w:val="22"/>
        </w:rPr>
        <w:t xml:space="preserve"> </w:t>
      </w:r>
      <w:r w:rsidRPr="003C0751">
        <w:rPr>
          <w:sz w:val="22"/>
        </w:rPr>
        <w:t>selaras</w:t>
      </w:r>
      <w:r w:rsidRPr="003C0751">
        <w:rPr>
          <w:spacing w:val="-4"/>
          <w:sz w:val="22"/>
        </w:rPr>
        <w:t xml:space="preserve"> </w:t>
      </w:r>
      <w:r w:rsidRPr="003C0751">
        <w:rPr>
          <w:sz w:val="22"/>
        </w:rPr>
        <w:t>dan</w:t>
      </w:r>
      <w:r w:rsidRPr="003C0751">
        <w:rPr>
          <w:spacing w:val="-5"/>
          <w:sz w:val="22"/>
        </w:rPr>
        <w:t xml:space="preserve"> </w:t>
      </w:r>
      <w:r w:rsidRPr="003C0751">
        <w:rPr>
          <w:sz w:val="22"/>
        </w:rPr>
        <w:t>mendukung</w:t>
      </w:r>
      <w:r w:rsidRPr="003C0751">
        <w:rPr>
          <w:spacing w:val="-4"/>
          <w:sz w:val="22"/>
        </w:rPr>
        <w:t xml:space="preserve"> </w:t>
      </w:r>
      <w:r w:rsidRPr="003C0751">
        <w:rPr>
          <w:sz w:val="22"/>
        </w:rPr>
        <w:t>dengan</w:t>
      </w:r>
      <w:r w:rsidRPr="003C0751">
        <w:rPr>
          <w:spacing w:val="-4"/>
          <w:sz w:val="22"/>
        </w:rPr>
        <w:t xml:space="preserve"> </w:t>
      </w:r>
      <w:r w:rsidRPr="003C0751">
        <w:rPr>
          <w:sz w:val="22"/>
        </w:rPr>
        <w:t>capaian</w:t>
      </w:r>
      <w:r w:rsidRPr="003C0751">
        <w:rPr>
          <w:spacing w:val="-2"/>
          <w:sz w:val="22"/>
        </w:rPr>
        <w:t xml:space="preserve"> </w:t>
      </w:r>
      <w:r w:rsidRPr="003C0751">
        <w:rPr>
          <w:sz w:val="22"/>
        </w:rPr>
        <w:t>mata</w:t>
      </w:r>
      <w:r w:rsidRPr="003C0751">
        <w:rPr>
          <w:spacing w:val="-58"/>
          <w:sz w:val="22"/>
        </w:rPr>
        <w:t xml:space="preserve"> </w:t>
      </w:r>
      <w:r w:rsidRPr="003C0751">
        <w:rPr>
          <w:sz w:val="22"/>
        </w:rPr>
        <w:t>kuliah</w:t>
      </w:r>
      <w:r w:rsidRPr="003C0751">
        <w:rPr>
          <w:spacing w:val="-1"/>
          <w:sz w:val="22"/>
        </w:rPr>
        <w:t xml:space="preserve"> </w:t>
      </w:r>
      <w:r w:rsidR="0042673D">
        <w:rPr>
          <w:sz w:val="22"/>
        </w:rPr>
        <w:t>PKL.</w:t>
      </w:r>
    </w:p>
    <w:p w:rsidR="00950378" w:rsidRPr="0042673D" w:rsidRDefault="00950378" w:rsidP="0042673D">
      <w:pPr>
        <w:spacing w:line="360" w:lineRule="auto"/>
        <w:ind w:firstLine="720"/>
        <w:jc w:val="both"/>
        <w:rPr>
          <w:rFonts w:cstheme="minorBidi"/>
          <w:sz w:val="22"/>
        </w:rPr>
      </w:pPr>
    </w:p>
    <w:p w:rsidR="003D55EE" w:rsidRPr="003D55EE" w:rsidRDefault="00A761AD" w:rsidP="003D55EE">
      <w:pPr>
        <w:pStyle w:val="Title"/>
      </w:pPr>
      <w:r>
        <w:lastRenderedPageBreak/>
        <w:t xml:space="preserve">3. </w:t>
      </w:r>
      <w:r w:rsidR="00D05B58">
        <w:t>HASIL DAN PEMBAHASAN</w:t>
      </w:r>
    </w:p>
    <w:p w:rsidR="003C0751" w:rsidRDefault="00950378" w:rsidP="003D55EE">
      <w:pPr>
        <w:jc w:val="both"/>
        <w:rPr>
          <w:i/>
          <w:sz w:val="22"/>
          <w:lang w:val="id-ID"/>
        </w:rPr>
      </w:pPr>
      <w:r>
        <w:rPr>
          <w:color w:val="000000"/>
          <w:sz w:val="22"/>
        </w:rPr>
        <w:tab/>
      </w:r>
      <w:r w:rsidR="003D55EE">
        <w:rPr>
          <w:sz w:val="22"/>
          <w:lang w:val="id-ID"/>
        </w:rPr>
        <w:t>Tanaman kopi yang terserag hama dan penyakit dapat dilihat pada Gambar 2 dib</w:t>
      </w:r>
      <w:r w:rsidR="003D55EE">
        <w:rPr>
          <w:sz w:val="22"/>
          <w:lang w:val="id-ID"/>
        </w:rPr>
        <w:t xml:space="preserve">awa ini . </w:t>
      </w:r>
      <w:r w:rsidR="003D55EE">
        <w:rPr>
          <w:color w:val="000000"/>
          <w:sz w:val="22"/>
          <w:lang w:val="id-ID"/>
        </w:rPr>
        <w:t xml:space="preserve">Selanjutnya, </w:t>
      </w:r>
      <w:r>
        <w:rPr>
          <w:color w:val="000000"/>
          <w:sz w:val="22"/>
          <w:lang w:val="id-ID"/>
        </w:rPr>
        <w:t>inventerisasi hama-</w:t>
      </w:r>
      <w:r w:rsidRPr="00950378">
        <w:rPr>
          <w:sz w:val="22"/>
          <w:lang w:val="id-ID"/>
        </w:rPr>
        <w:t>hama dominan kopi terdiri dari</w:t>
      </w:r>
      <w:r w:rsidRPr="00950378">
        <w:rPr>
          <w:i/>
          <w:sz w:val="22"/>
          <w:lang w:val="id-ID"/>
        </w:rPr>
        <w:t xml:space="preserve"> Sanurus indecora, Zeuzera coffea, Hypothenemus</w:t>
      </w:r>
      <w:r>
        <w:rPr>
          <w:i/>
          <w:sz w:val="22"/>
          <w:lang w:val="id-ID"/>
        </w:rPr>
        <w:t xml:space="preserve"> hampeii, </w:t>
      </w:r>
      <w:r w:rsidRPr="00950378">
        <w:rPr>
          <w:i/>
          <w:sz w:val="22"/>
          <w:lang w:val="id-ID"/>
        </w:rPr>
        <w:t xml:space="preserve">Xylosandrus morigerus, Coccus viridis, Xyloborus ompatus, Planococcus citri, </w:t>
      </w:r>
      <w:r w:rsidRPr="003D55EE">
        <w:rPr>
          <w:sz w:val="22"/>
          <w:lang w:val="id-ID"/>
        </w:rPr>
        <w:t>sedangkan penyakit kopi terdeteksi dari jenis</w:t>
      </w:r>
      <w:r w:rsidRPr="00950378">
        <w:rPr>
          <w:i/>
          <w:sz w:val="22"/>
          <w:lang w:val="id-ID"/>
        </w:rPr>
        <w:t xml:space="preserve"> Cercospora coffeicola, Hemileia vastratix, Upasia salmoniolor, Armillaria sp, Rigidoporus lignosus, Phellinus noxius</w:t>
      </w:r>
      <w:r w:rsidR="003D55EE">
        <w:rPr>
          <w:i/>
          <w:sz w:val="22"/>
          <w:lang w:val="id-ID"/>
        </w:rPr>
        <w:t xml:space="preserve">. </w:t>
      </w:r>
    </w:p>
    <w:p w:rsidR="003D55EE" w:rsidRPr="003D55EE" w:rsidRDefault="003D55EE" w:rsidP="003D55EE">
      <w:pPr>
        <w:jc w:val="both"/>
        <w:rPr>
          <w:color w:val="000000"/>
          <w:sz w:val="22"/>
          <w:lang w:val="id-ID"/>
        </w:rPr>
      </w:pPr>
      <w:r>
        <w:rPr>
          <w:sz w:val="22"/>
          <w:lang w:val="id-ID"/>
        </w:rPr>
        <w:t>Kemudian dilakukan</w:t>
      </w:r>
      <w:r w:rsidR="001A2792">
        <w:rPr>
          <w:sz w:val="22"/>
          <w:lang w:val="id-ID"/>
        </w:rPr>
        <w:t xml:space="preserve"> sosialisasi dan pelatihan</w:t>
      </w:r>
      <w:r>
        <w:rPr>
          <w:sz w:val="22"/>
          <w:lang w:val="id-ID"/>
        </w:rPr>
        <w:t xml:space="preserve"> pengendalian </w:t>
      </w:r>
      <w:r w:rsidR="001A2792">
        <w:rPr>
          <w:sz w:val="22"/>
          <w:lang w:val="id-ID"/>
        </w:rPr>
        <w:t>hama dan penyakit kopi menggunakan perangkap likat kuning (YST) seperti yang ditampilka pada gambar 3 dibawah ini :</w:t>
      </w:r>
      <w:r>
        <w:rPr>
          <w:i/>
          <w:sz w:val="22"/>
          <w:lang w:val="id-ID"/>
        </w:rPr>
        <w:tab/>
      </w:r>
    </w:p>
    <w:p w:rsidR="003C0751" w:rsidRDefault="003C0751" w:rsidP="003C0751">
      <w:pPr>
        <w:rPr>
          <w:b/>
        </w:rPr>
      </w:pPr>
      <w:r>
        <w:rPr>
          <w:rFonts w:asciiTheme="minorHAnsi" w:hAnsiTheme="minorHAnsi" w:cstheme="minorBidi"/>
          <w:noProof/>
          <w:lang w:val="id-ID" w:eastAsia="id-ID"/>
        </w:rPr>
        <mc:AlternateContent>
          <mc:Choice Requires="wps">
            <w:drawing>
              <wp:inline distT="0" distB="0" distL="0" distR="0">
                <wp:extent cx="304800" cy="304800"/>
                <wp:effectExtent l="0" t="0" r="0" b="0"/>
                <wp:docPr id="38" name="Rectangle 38" descr="blob:https://web.whatsapp.com/ba561f8f-1101-4c74-81ea-cba28d83d0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CC82B6" id="Rectangle 38" o:spid="_x0000_s1026" alt="blob:https://web.whatsapp.com/ba561f8f-1101-4c74-81ea-cba28d83d01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fK39J6AIAAAQGAAAOAAAAAAAAAAAA&#10;AAAAAC4CAABkcnMvZTJvRG9jLnhtbFBLAQItABQABgAIAAAAIQBMoOks2AAAAAMBAAAPAAAAAAAA&#10;AAAAAAAAAEIFAABkcnMvZG93bnJldi54bWxQSwUGAAAAAAQABADzAAAARwYAAAAA&#10;" filled="f" stroked="f">
                <o:lock v:ext="edit" aspectratio="t"/>
                <w10:anchorlock/>
              </v:rect>
            </w:pict>
          </mc:Fallback>
        </mc:AlternateContent>
      </w:r>
      <w:r>
        <w:rPr>
          <w:b/>
          <w:noProof/>
          <w:lang w:val="id-ID" w:eastAsia="id-ID"/>
        </w:rPr>
        <w:drawing>
          <wp:inline distT="0" distB="0" distL="0" distR="0">
            <wp:extent cx="1231265" cy="1701073"/>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776" cy="1711449"/>
                    </a:xfrm>
                    <a:prstGeom prst="rect">
                      <a:avLst/>
                    </a:prstGeom>
                    <a:noFill/>
                    <a:ln>
                      <a:noFill/>
                    </a:ln>
                  </pic:spPr>
                </pic:pic>
              </a:graphicData>
            </a:graphic>
          </wp:inline>
        </w:drawing>
      </w:r>
      <w:r>
        <w:rPr>
          <w:b/>
        </w:rPr>
        <w:t xml:space="preserve">    </w:t>
      </w:r>
      <w:r>
        <w:rPr>
          <w:b/>
          <w:noProof/>
          <w:lang w:val="id-ID" w:eastAsia="id-ID"/>
        </w:rPr>
        <w:drawing>
          <wp:inline distT="0" distB="0" distL="0" distR="0">
            <wp:extent cx="1181100" cy="1726894"/>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0481" cy="1740611"/>
                    </a:xfrm>
                    <a:prstGeom prst="rect">
                      <a:avLst/>
                    </a:prstGeom>
                    <a:noFill/>
                    <a:ln>
                      <a:noFill/>
                    </a:ln>
                  </pic:spPr>
                </pic:pic>
              </a:graphicData>
            </a:graphic>
          </wp:inline>
        </w:drawing>
      </w:r>
      <w:r>
        <w:rPr>
          <w:b/>
        </w:rPr>
        <w:t xml:space="preserve">   </w:t>
      </w:r>
    </w:p>
    <w:p w:rsidR="003D55EE" w:rsidRDefault="003D55EE" w:rsidP="003C0751">
      <w:pPr>
        <w:rPr>
          <w:b/>
        </w:rPr>
      </w:pPr>
    </w:p>
    <w:p w:rsidR="003D55EE" w:rsidRDefault="003D55EE" w:rsidP="003C0751">
      <w:pPr>
        <w:rPr>
          <w:lang w:val="id-ID"/>
        </w:rPr>
      </w:pPr>
      <w:r w:rsidRPr="003D55EE">
        <w:rPr>
          <w:lang w:val="id-ID"/>
        </w:rPr>
        <w:t xml:space="preserve">Gambar 2. Tanaman Kopi yang terserang </w:t>
      </w:r>
      <w:r>
        <w:rPr>
          <w:lang w:val="id-ID"/>
        </w:rPr>
        <w:t>H</w:t>
      </w:r>
      <w:r w:rsidRPr="003D55EE">
        <w:rPr>
          <w:lang w:val="id-ID"/>
        </w:rPr>
        <w:t>ama dan penyakit tanaman</w:t>
      </w:r>
      <w:r>
        <w:rPr>
          <w:lang w:val="id-ID"/>
        </w:rPr>
        <w:t xml:space="preserve"> </w:t>
      </w:r>
    </w:p>
    <w:p w:rsidR="001A2792" w:rsidRDefault="001A2792" w:rsidP="003C0751">
      <w:pPr>
        <w:rPr>
          <w:lang w:val="id-ID"/>
        </w:rPr>
      </w:pPr>
      <w:r>
        <w:rPr>
          <w:noProof/>
          <w:lang w:val="id-ID" w:eastAsia="id-ID"/>
        </w:rPr>
        <w:drawing>
          <wp:inline distT="0" distB="0" distL="0" distR="0" wp14:anchorId="5E4D987C">
            <wp:extent cx="1440000" cy="1080000"/>
            <wp:effectExtent l="0" t="0" r="8255"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pic:spPr>
                </pic:pic>
              </a:graphicData>
            </a:graphic>
          </wp:inline>
        </w:drawing>
      </w:r>
      <w:r>
        <w:rPr>
          <w:lang w:val="id-ID"/>
        </w:rPr>
        <w:t xml:space="preserve"> </w:t>
      </w:r>
      <w:r>
        <w:rPr>
          <w:noProof/>
          <w:lang w:val="id-ID" w:eastAsia="id-ID"/>
        </w:rPr>
        <w:drawing>
          <wp:inline distT="0" distB="0" distL="0" distR="0" wp14:anchorId="21D821D0">
            <wp:extent cx="1440000" cy="1080000"/>
            <wp:effectExtent l="0" t="0" r="8255"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pic:spPr>
                </pic:pic>
              </a:graphicData>
            </a:graphic>
          </wp:inline>
        </w:drawing>
      </w:r>
      <w:r>
        <w:rPr>
          <w:lang w:val="id-ID"/>
        </w:rPr>
        <w:t xml:space="preserve"> </w:t>
      </w:r>
      <w:r>
        <w:rPr>
          <w:noProof/>
          <w:lang w:val="id-ID" w:eastAsia="id-ID"/>
        </w:rPr>
        <w:drawing>
          <wp:inline distT="0" distB="0" distL="0" distR="0" wp14:anchorId="3DB9A557">
            <wp:extent cx="1440000" cy="1080000"/>
            <wp:effectExtent l="0" t="0" r="8255"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pic:spPr>
                </pic:pic>
              </a:graphicData>
            </a:graphic>
          </wp:inline>
        </w:drawing>
      </w:r>
    </w:p>
    <w:p w:rsidR="003D55EE" w:rsidRDefault="001A2792" w:rsidP="003C0751">
      <w:pPr>
        <w:rPr>
          <w:lang w:val="id-ID"/>
        </w:rPr>
      </w:pPr>
      <w:r>
        <w:rPr>
          <w:lang w:val="id-ID"/>
        </w:rPr>
        <w:t>Gambar 3 Hama terdeteksi pada perangkap Likat Kuning (YST)</w:t>
      </w:r>
    </w:p>
    <w:p w:rsidR="001A2792" w:rsidRPr="003D55EE" w:rsidRDefault="001A2792" w:rsidP="001A2792">
      <w:pPr>
        <w:jc w:val="both"/>
        <w:rPr>
          <w:lang w:val="id-ID"/>
        </w:rPr>
      </w:pPr>
      <w:r>
        <w:rPr>
          <w:lang w:val="id-ID"/>
        </w:rPr>
        <w:t>Selanjutnya dilakukan pengolahan kopi dengan cara memtik buah kopi yang telah matang, lalu dimasukkan kedalam mesin pengupasan kopi (Pulper dan Huller). Setelah itu biji kopi dicuci untuk menghilangkan lapisan lendir. Kemudian biji kopi dijemur dalam rumah penjemuran sampai kadarbiji meapai ketentuan standar, kmudian biji kopidi gongseng sehingga menjadi biji kopi roasting, yang siap giling untk diminum, seperti dideskripsikan pada Gambar 4 dibawah ini</w:t>
      </w:r>
    </w:p>
    <w:p w:rsidR="003D55EE" w:rsidRPr="003D55EE" w:rsidRDefault="003D55EE" w:rsidP="003C0751">
      <w:pPr>
        <w:rPr>
          <w:b/>
          <w:lang w:val="id-ID"/>
        </w:rPr>
      </w:pPr>
    </w:p>
    <w:p w:rsidR="003C0751" w:rsidRDefault="003C0751" w:rsidP="003C0751">
      <w:pPr>
        <w:rPr>
          <w:b/>
        </w:rPr>
      </w:pPr>
      <w:r>
        <w:rPr>
          <w:rFonts w:asciiTheme="minorHAnsi" w:hAnsiTheme="minorHAnsi" w:cstheme="minorBidi"/>
          <w:noProof/>
          <w:lang w:val="id-ID" w:eastAsia="id-ID"/>
        </w:rPr>
        <mc:AlternateContent>
          <mc:Choice Requires="wps">
            <w:drawing>
              <wp:inline distT="0" distB="0" distL="0" distR="0">
                <wp:extent cx="304800" cy="304800"/>
                <wp:effectExtent l="0" t="0" r="0" b="0"/>
                <wp:docPr id="37" name="Rectangle 37" descr="blob:https://web.whatsapp.com/114aea97-9696-4269-a56c-f0ee885c16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B0C8C9" id="Rectangle 37" o:spid="_x0000_s1026" alt="blob:https://web.whatsapp.com/114aea97-9696-4269-a56c-f0ee885c165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6TyFnOYCAAAEBgAADgAAAAAAAAAAAAAA&#10;AAAuAgAAZHJzL2Uyb0RvYy54bWxQSwECLQAUAAYACAAAACEATKDpLNgAAAADAQAADwAAAAAAAAAA&#10;AAAAAABABQAAZHJzL2Rvd25yZXYueG1sUEsFBgAAAAAEAAQA8wAAAEUGAAAAAA==&#10;" filled="f" stroked="f">
                <o:lock v:ext="edit" aspectratio="t"/>
                <w10:anchorlock/>
              </v:rect>
            </w:pict>
          </mc:Fallback>
        </mc:AlternateContent>
      </w:r>
      <w:r>
        <w:rPr>
          <w:b/>
          <w:noProof/>
          <w:lang w:val="id-ID" w:eastAsia="id-ID"/>
        </w:rPr>
        <w:drawing>
          <wp:inline distT="0" distB="0" distL="0" distR="0">
            <wp:extent cx="1167765" cy="154887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2430" cy="1555060"/>
                    </a:xfrm>
                    <a:prstGeom prst="rect">
                      <a:avLst/>
                    </a:prstGeom>
                    <a:noFill/>
                    <a:ln>
                      <a:noFill/>
                    </a:ln>
                  </pic:spPr>
                </pic:pic>
              </a:graphicData>
            </a:graphic>
          </wp:inline>
        </w:drawing>
      </w:r>
      <w:r>
        <w:rPr>
          <w:b/>
        </w:rPr>
        <w:t xml:space="preserve">   </w:t>
      </w:r>
      <w:r>
        <w:rPr>
          <w:b/>
          <w:noProof/>
          <w:lang w:val="id-ID" w:eastAsia="id-ID"/>
        </w:rPr>
        <w:drawing>
          <wp:inline distT="0" distB="0" distL="0" distR="0">
            <wp:extent cx="1079500" cy="15494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701" cy="1551124"/>
                    </a:xfrm>
                    <a:prstGeom prst="rect">
                      <a:avLst/>
                    </a:prstGeom>
                    <a:noFill/>
                    <a:ln>
                      <a:noFill/>
                    </a:ln>
                  </pic:spPr>
                </pic:pic>
              </a:graphicData>
            </a:graphic>
          </wp:inline>
        </w:drawing>
      </w:r>
      <w:r>
        <w:rPr>
          <w:b/>
        </w:rPr>
        <w:t xml:space="preserve">   </w:t>
      </w:r>
      <w:r>
        <w:rPr>
          <w:b/>
          <w:noProof/>
          <w:lang w:val="id-ID" w:eastAsia="id-ID"/>
        </w:rPr>
        <w:drawing>
          <wp:inline distT="0" distB="0" distL="0" distR="0">
            <wp:extent cx="1231900" cy="154898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7388" cy="1555888"/>
                    </a:xfrm>
                    <a:prstGeom prst="rect">
                      <a:avLst/>
                    </a:prstGeom>
                    <a:noFill/>
                    <a:ln>
                      <a:noFill/>
                    </a:ln>
                  </pic:spPr>
                </pic:pic>
              </a:graphicData>
            </a:graphic>
          </wp:inline>
        </w:drawing>
      </w:r>
    </w:p>
    <w:p w:rsidR="0042673D" w:rsidRDefault="001A2792" w:rsidP="001A2792">
      <w:pPr>
        <w:jc w:val="both"/>
        <w:rPr>
          <w:b/>
        </w:rPr>
      </w:pPr>
      <w:r>
        <w:rPr>
          <w:b/>
        </w:rPr>
        <w:tab/>
      </w:r>
    </w:p>
    <w:p w:rsidR="003C0751" w:rsidRPr="00876C5E" w:rsidRDefault="00876C5E" w:rsidP="003C0751">
      <w:pPr>
        <w:rPr>
          <w:lang w:val="id-ID"/>
        </w:rPr>
      </w:pPr>
      <w:r w:rsidRPr="00876C5E">
        <w:rPr>
          <w:lang w:val="id-ID"/>
        </w:rPr>
        <w:t xml:space="preserve">Gambar 4. Proses Penjemuran kopi </w:t>
      </w:r>
    </w:p>
    <w:p w:rsidR="00876C5E" w:rsidRDefault="00876C5E" w:rsidP="0042673D">
      <w:pPr>
        <w:spacing w:line="360" w:lineRule="auto"/>
        <w:ind w:firstLine="0"/>
        <w:jc w:val="both"/>
        <w:rPr>
          <w:b/>
          <w:color w:val="000000"/>
          <w:sz w:val="22"/>
        </w:rPr>
      </w:pPr>
    </w:p>
    <w:p w:rsidR="0042673D" w:rsidRPr="003C0751" w:rsidRDefault="0042673D" w:rsidP="0042673D">
      <w:pPr>
        <w:spacing w:line="360" w:lineRule="auto"/>
        <w:ind w:firstLine="0"/>
        <w:jc w:val="both"/>
        <w:rPr>
          <w:rFonts w:cstheme="minorBidi"/>
          <w:b/>
          <w:color w:val="000000"/>
          <w:sz w:val="22"/>
        </w:rPr>
      </w:pPr>
      <w:r w:rsidRPr="003C0751">
        <w:rPr>
          <w:b/>
          <w:color w:val="000000"/>
          <w:sz w:val="22"/>
        </w:rPr>
        <w:t>Target Luaran Program Yang Dihasilkan</w:t>
      </w:r>
    </w:p>
    <w:p w:rsidR="0042673D" w:rsidRPr="005D61EA" w:rsidRDefault="0042673D" w:rsidP="0042673D">
      <w:pPr>
        <w:jc w:val="both"/>
        <w:rPr>
          <w:rFonts w:eastAsiaTheme="minorHAnsi"/>
          <w:sz w:val="22"/>
        </w:rPr>
      </w:pPr>
      <w:r w:rsidRPr="005D61EA">
        <w:rPr>
          <w:sz w:val="22"/>
        </w:rPr>
        <w:t>1. Survei dan sosialisasi dengan mitra (petani dan pengelola wisata)</w:t>
      </w:r>
    </w:p>
    <w:p w:rsidR="0042673D" w:rsidRPr="005D61EA" w:rsidRDefault="0042673D" w:rsidP="0042673D">
      <w:pPr>
        <w:jc w:val="both"/>
        <w:rPr>
          <w:sz w:val="22"/>
        </w:rPr>
      </w:pPr>
      <w:r w:rsidRPr="005D61EA">
        <w:rPr>
          <w:sz w:val="22"/>
        </w:rPr>
        <w:t>2. Video sesi 1 upload fi Youtube</w:t>
      </w:r>
    </w:p>
    <w:p w:rsidR="0042673D" w:rsidRPr="005D61EA" w:rsidRDefault="0042673D" w:rsidP="0042673D">
      <w:pPr>
        <w:jc w:val="both"/>
        <w:rPr>
          <w:sz w:val="22"/>
        </w:rPr>
      </w:pPr>
      <w:r w:rsidRPr="005D61EA">
        <w:rPr>
          <w:sz w:val="22"/>
        </w:rPr>
        <w:t xml:space="preserve">3. Publikasi </w:t>
      </w:r>
      <w:proofErr w:type="gramStart"/>
      <w:r w:rsidRPr="005D61EA">
        <w:rPr>
          <w:sz w:val="22"/>
        </w:rPr>
        <w:t>koran</w:t>
      </w:r>
      <w:proofErr w:type="gramEnd"/>
      <w:r w:rsidRPr="005D61EA">
        <w:rPr>
          <w:sz w:val="22"/>
        </w:rPr>
        <w:t xml:space="preserve"> online</w:t>
      </w:r>
    </w:p>
    <w:p w:rsidR="0042673D" w:rsidRPr="005D61EA" w:rsidRDefault="0042673D" w:rsidP="0042673D">
      <w:pPr>
        <w:jc w:val="both"/>
        <w:rPr>
          <w:sz w:val="22"/>
        </w:rPr>
      </w:pPr>
      <w:r w:rsidRPr="005D61EA">
        <w:rPr>
          <w:sz w:val="22"/>
        </w:rPr>
        <w:t>4. Draft jurnal PkM</w:t>
      </w:r>
    </w:p>
    <w:p w:rsidR="0042673D" w:rsidRPr="0042673D" w:rsidRDefault="0042673D" w:rsidP="0042673D">
      <w:pPr>
        <w:jc w:val="both"/>
        <w:rPr>
          <w:sz w:val="22"/>
        </w:rPr>
      </w:pPr>
      <w:r w:rsidRPr="005D61EA">
        <w:rPr>
          <w:sz w:val="22"/>
        </w:rPr>
        <w:t>5. Draft Buku Panduan</w:t>
      </w:r>
    </w:p>
    <w:p w:rsidR="0042673D" w:rsidRDefault="0042673D" w:rsidP="0042673D">
      <w:pPr>
        <w:spacing w:line="360" w:lineRule="auto"/>
        <w:ind w:firstLine="0"/>
        <w:jc w:val="both"/>
        <w:rPr>
          <w:b/>
          <w:sz w:val="22"/>
        </w:rPr>
      </w:pPr>
    </w:p>
    <w:p w:rsidR="0042673D" w:rsidRDefault="0042673D" w:rsidP="0042673D">
      <w:pPr>
        <w:spacing w:line="360" w:lineRule="auto"/>
        <w:ind w:firstLine="0"/>
        <w:jc w:val="both"/>
        <w:rPr>
          <w:b/>
          <w:sz w:val="22"/>
        </w:rPr>
      </w:pPr>
    </w:p>
    <w:p w:rsidR="003C0751" w:rsidRPr="00BC2E72" w:rsidRDefault="003C0751" w:rsidP="0042673D">
      <w:pPr>
        <w:spacing w:line="360" w:lineRule="auto"/>
        <w:ind w:firstLine="0"/>
        <w:jc w:val="both"/>
        <w:rPr>
          <w:b/>
          <w:sz w:val="22"/>
        </w:rPr>
      </w:pPr>
      <w:r w:rsidRPr="00BC2E72">
        <w:rPr>
          <w:b/>
          <w:sz w:val="22"/>
        </w:rPr>
        <w:lastRenderedPageBreak/>
        <w:t>Pembahasan</w:t>
      </w:r>
    </w:p>
    <w:p w:rsidR="003C0751" w:rsidRPr="00876C5E" w:rsidRDefault="00BC2E72" w:rsidP="0042673D">
      <w:pPr>
        <w:spacing w:line="360" w:lineRule="auto"/>
        <w:ind w:firstLine="851"/>
        <w:jc w:val="both"/>
        <w:rPr>
          <w:sz w:val="22"/>
        </w:rPr>
      </w:pPr>
      <w:r w:rsidRPr="00876C5E">
        <w:rPr>
          <w:sz w:val="22"/>
        </w:rPr>
        <w:t>Pola tanam bagi petani kopi dan tembakau didasarkan atas perhitungan musim</w:t>
      </w:r>
      <w:r w:rsidR="00876C5E" w:rsidRPr="00876C5E">
        <w:rPr>
          <w:sz w:val="22"/>
          <w:lang w:val="id-ID"/>
        </w:rPr>
        <w:t xml:space="preserve"> panen</w:t>
      </w:r>
      <w:r w:rsidRPr="00876C5E">
        <w:rPr>
          <w:sz w:val="22"/>
        </w:rPr>
        <w:t xml:space="preserve"> yang tepat.</w:t>
      </w:r>
      <w:r w:rsidR="00876C5E" w:rsidRPr="00876C5E">
        <w:rPr>
          <w:sz w:val="22"/>
          <w:lang w:val="id-ID"/>
        </w:rPr>
        <w:t xml:space="preserve"> </w:t>
      </w:r>
      <w:r w:rsidRPr="00876C5E">
        <w:rPr>
          <w:sz w:val="22"/>
        </w:rPr>
        <w:t xml:space="preserve">Petani kopi dalam hal ini diuntungkan karena letak desa dengan ketinggian yang sudah memadai bagi produk kopi berkualitas dan dukungan </w:t>
      </w:r>
      <w:r w:rsidR="00876C5E" w:rsidRPr="00876C5E">
        <w:rPr>
          <w:sz w:val="22"/>
          <w:lang w:val="id-ID"/>
        </w:rPr>
        <w:t xml:space="preserve">institusi, </w:t>
      </w:r>
      <w:proofErr w:type="gramStart"/>
      <w:r w:rsidR="00876C5E" w:rsidRPr="00876C5E">
        <w:rPr>
          <w:sz w:val="22"/>
          <w:lang w:val="id-ID"/>
        </w:rPr>
        <w:t>seperti</w:t>
      </w:r>
      <w:r w:rsidRPr="00876C5E">
        <w:rPr>
          <w:sz w:val="22"/>
        </w:rPr>
        <w:t xml:space="preserve"> </w:t>
      </w:r>
      <w:r w:rsidR="00876C5E" w:rsidRPr="00876C5E">
        <w:rPr>
          <w:sz w:val="22"/>
          <w:lang w:val="id-ID"/>
        </w:rPr>
        <w:t xml:space="preserve"> Universitas</w:t>
      </w:r>
      <w:proofErr w:type="gramEnd"/>
      <w:r w:rsidR="00876C5E" w:rsidRPr="00876C5E">
        <w:rPr>
          <w:sz w:val="22"/>
          <w:lang w:val="id-ID"/>
        </w:rPr>
        <w:t xml:space="preserve"> Sumatera Utara memfasilitasi dan mendampingi Poktan Kopi Perteguhan. Kegiatan yang dilakukan dalam bentuk sosialisasi, pelatihan pengendalian hama dan penyakit tanaman kopi seara fisik menggunakan  perangkap likat kuning (YST) dan Pakar Kopi</w:t>
      </w:r>
      <w:r w:rsidRPr="00876C5E">
        <w:rPr>
          <w:sz w:val="22"/>
        </w:rPr>
        <w:t xml:space="preserve">. Namun, pola tanam masih menggunakan alat-alat tradisional oleh karena kebiasaan masyarakat dan ketidakinginan untuk berubah terhadap pemanfaatan teknologi. Tiap dusun memiliki kelompok tani tersendiri yang ditujukan untuk mempererat hubungan antar petani dan bekerjasama dalam pengelolaan hasilnyan.Namun, hingga saat ini, kelompok tani yang paling aktif bekerjasama dan berkoordinasi adalah </w:t>
      </w:r>
      <w:r w:rsidR="00876C5E" w:rsidRPr="00876C5E">
        <w:rPr>
          <w:sz w:val="22"/>
          <w:lang w:val="id-ID"/>
        </w:rPr>
        <w:t>Poktan Kopi Perteguhan</w:t>
      </w:r>
      <w:r w:rsidR="00876C5E" w:rsidRPr="00876C5E">
        <w:rPr>
          <w:sz w:val="22"/>
        </w:rPr>
        <w:t>.</w:t>
      </w:r>
    </w:p>
    <w:p w:rsidR="00876C5E" w:rsidRPr="00876C5E" w:rsidRDefault="00876C5E" w:rsidP="00876C5E">
      <w:pPr>
        <w:spacing w:line="360" w:lineRule="auto"/>
        <w:ind w:firstLine="720"/>
        <w:jc w:val="both"/>
        <w:rPr>
          <w:sz w:val="22"/>
        </w:rPr>
      </w:pPr>
      <w:r w:rsidRPr="00876C5E">
        <w:rPr>
          <w:color w:val="333333"/>
          <w:sz w:val="22"/>
          <w:shd w:val="clear" w:color="auto" w:fill="FFFFFF"/>
        </w:rPr>
        <w:t xml:space="preserve">Pakar Kopi merupakan sistem pakar penyakit dan </w:t>
      </w:r>
      <w:proofErr w:type="gramStart"/>
      <w:r w:rsidRPr="00876C5E">
        <w:rPr>
          <w:color w:val="333333"/>
          <w:sz w:val="22"/>
          <w:shd w:val="clear" w:color="auto" w:fill="FFFFFF"/>
        </w:rPr>
        <w:t>hama</w:t>
      </w:r>
      <w:proofErr w:type="gramEnd"/>
      <w:r w:rsidRPr="00876C5E">
        <w:rPr>
          <w:color w:val="333333"/>
          <w:sz w:val="22"/>
          <w:shd w:val="clear" w:color="auto" w:fill="FFFFFF"/>
        </w:rPr>
        <w:t xml:space="preserve"> tanaman kopi berbasis </w:t>
      </w:r>
      <w:r w:rsidRPr="00876C5E">
        <w:rPr>
          <w:rStyle w:val="Emphasis"/>
          <w:color w:val="333333"/>
          <w:sz w:val="22"/>
          <w:bdr w:val="none" w:sz="0" w:space="0" w:color="auto" w:frame="1"/>
          <w:shd w:val="clear" w:color="auto" w:fill="FFFFFF"/>
        </w:rPr>
        <w:t>mobile</w:t>
      </w:r>
      <w:r w:rsidRPr="00876C5E">
        <w:rPr>
          <w:color w:val="333333"/>
          <w:sz w:val="22"/>
          <w:shd w:val="clear" w:color="auto" w:fill="FFFFFF"/>
        </w:rPr>
        <w:t xml:space="preserve"> yang bermanfaat bagi petani kopi dan petugas penyuluh lapangan untuk mendapatkan informasi dan solusi akurat. Aplikasi ini layaknya pakar kopi atau ahli yang mengetahui tanaman kopi. </w:t>
      </w:r>
      <w:r w:rsidRPr="00876C5E">
        <w:rPr>
          <w:sz w:val="22"/>
        </w:rPr>
        <w:t xml:space="preserve">Salah satu alternatif agar petani kopi dapat memiliki pengetahuan terhadap </w:t>
      </w:r>
      <w:proofErr w:type="gramStart"/>
      <w:r w:rsidRPr="00876C5E">
        <w:rPr>
          <w:sz w:val="22"/>
        </w:rPr>
        <w:t>hama</w:t>
      </w:r>
      <w:proofErr w:type="gramEnd"/>
      <w:r w:rsidRPr="00876C5E">
        <w:rPr>
          <w:sz w:val="22"/>
        </w:rPr>
        <w:t xml:space="preserve"> dan penyakit yaitu pendampingan oleh ahli kopi yaitu peneliti-peneliti dari pusat penelitian, akademisi, petani senior serta petugas penyuluh pertanian (PPL). Namun terdapat keterbatasan jumlah ahli kopi dalam hal konsultasi tentang </w:t>
      </w:r>
      <w:proofErr w:type="gramStart"/>
      <w:r w:rsidRPr="00876C5E">
        <w:rPr>
          <w:sz w:val="22"/>
        </w:rPr>
        <w:t>hama</w:t>
      </w:r>
      <w:proofErr w:type="gramEnd"/>
      <w:r w:rsidRPr="00876C5E">
        <w:rPr>
          <w:sz w:val="22"/>
        </w:rPr>
        <w:t xml:space="preserve"> dan penyakit secara langsung. Dalam menangani hal tersebut, diperlukan sebuah sistem yang dapat membantu para petani dalam memahami </w:t>
      </w:r>
      <w:proofErr w:type="gramStart"/>
      <w:r w:rsidRPr="00876C5E">
        <w:rPr>
          <w:sz w:val="22"/>
        </w:rPr>
        <w:t>hama</w:t>
      </w:r>
      <w:proofErr w:type="gramEnd"/>
      <w:r w:rsidRPr="00876C5E">
        <w:rPr>
          <w:sz w:val="22"/>
        </w:rPr>
        <w:t xml:space="preserve"> dan penyakit pada kopi yaitu dengan pengembangan sistem pakar tentang hama dan penyakit pada kopi arabika.</w:t>
      </w:r>
    </w:p>
    <w:p w:rsidR="00876C5E" w:rsidRPr="00876C5E" w:rsidRDefault="00876C5E" w:rsidP="00876C5E">
      <w:pPr>
        <w:spacing w:line="360" w:lineRule="auto"/>
        <w:ind w:firstLine="720"/>
        <w:jc w:val="both"/>
        <w:rPr>
          <w:sz w:val="22"/>
        </w:rPr>
      </w:pPr>
      <w:r w:rsidRPr="00876C5E">
        <w:rPr>
          <w:sz w:val="22"/>
        </w:rPr>
        <w:t xml:space="preserve"> Secara umum, sistem pakar adalah sistem yang berusaha mengadopsi pengetahuan manusia ke komputer yang dirancang untuk memodelkan kemampuan menyelesaikan masalah seperti layaknya seorang pakar. </w:t>
      </w:r>
    </w:p>
    <w:p w:rsidR="00876C5E" w:rsidRPr="00876C5E" w:rsidRDefault="00876C5E" w:rsidP="00876C5E">
      <w:pPr>
        <w:spacing w:line="360" w:lineRule="auto"/>
        <w:ind w:firstLine="720"/>
        <w:jc w:val="both"/>
        <w:rPr>
          <w:sz w:val="22"/>
        </w:rPr>
      </w:pPr>
      <w:r w:rsidRPr="00876C5E">
        <w:rPr>
          <w:sz w:val="22"/>
        </w:rPr>
        <w:t xml:space="preserve">Dengan sistem pakar ini, petani kopi dapat menyelesaikan masalahnya atau hanya sekedar mencari suatu informasi berkualitas yang sebenarnya hanya dapat diperoleh dengan bantuan para ahli di bidangnya. Untuk sistem pakar dengan pendekatan diagnosa atau konsultasi yang tepat, penulis menggunakan algoritma backward chaining. Metode backward chaining menerapkan metode runut balik dimana mendiagnosis penyakit tanaman kopi berdasarkan ciri-ciri dari tiap jenis penyakit. </w:t>
      </w:r>
    </w:p>
    <w:p w:rsidR="00876C5E" w:rsidRPr="00876C5E" w:rsidRDefault="00876C5E" w:rsidP="00876C5E">
      <w:pPr>
        <w:spacing w:line="360" w:lineRule="auto"/>
        <w:ind w:firstLine="720"/>
        <w:jc w:val="both"/>
        <w:rPr>
          <w:sz w:val="22"/>
        </w:rPr>
      </w:pPr>
      <w:r w:rsidRPr="00876C5E">
        <w:rPr>
          <w:sz w:val="22"/>
        </w:rPr>
        <w:t xml:space="preserve">Berdasarkan penelitian yang dilakukan oleh Abragus Sabra (2011), analisis dan perancangan aplikasi sistem pakar dengan metode Backward Chaining untuk mendiagnosis penyakit tanaman kopi menyatakan bahwa metode Backward Chaining dapat mendiagnosis penyakit tanaman kopi berdasarkan ciri-ciri dari tiap jenis penyakit Dengan beberapa penilitian yang telah dilakukan oleh pendahulu, peneliti menggunakan metode Backward Chaining sebagai metode yang akan diterapkan pada sistem pakar. Pada penelitian ini </w:t>
      </w:r>
      <w:proofErr w:type="gramStart"/>
      <w:r w:rsidRPr="00876C5E">
        <w:rPr>
          <w:sz w:val="22"/>
        </w:rPr>
        <w:t>akan</w:t>
      </w:r>
      <w:proofErr w:type="gramEnd"/>
      <w:r w:rsidRPr="00876C5E">
        <w:rPr>
          <w:sz w:val="22"/>
        </w:rPr>
        <w:t xml:space="preserve"> dilakukan diagnosa awal berdasar kerusakan tanaman kopi yang kasat mata yaitu akar rusak, pertumbuhan tanaman terhambat, bercak pada daun, gangguan </w:t>
      </w:r>
      <w:r w:rsidRPr="00876C5E">
        <w:rPr>
          <w:sz w:val="22"/>
        </w:rPr>
        <w:lastRenderedPageBreak/>
        <w:t xml:space="preserve">pada buah serta gangguan pada batang. Selain itu keluaran yang dihasilkan diagnosa untuk </w:t>
      </w:r>
      <w:proofErr w:type="gramStart"/>
      <w:r w:rsidRPr="00876C5E">
        <w:rPr>
          <w:sz w:val="22"/>
        </w:rPr>
        <w:t>hama</w:t>
      </w:r>
      <w:proofErr w:type="gramEnd"/>
      <w:r w:rsidRPr="00876C5E">
        <w:rPr>
          <w:sz w:val="22"/>
        </w:rPr>
        <w:t xml:space="preserve"> dan penyakit tanaman kopi. Sistem pakar yang dikembangkan adalah berbasis web. </w:t>
      </w:r>
    </w:p>
    <w:p w:rsidR="00BC2E72" w:rsidRPr="00AA7A82" w:rsidRDefault="00BC2E72" w:rsidP="0042673D">
      <w:pPr>
        <w:spacing w:line="360" w:lineRule="auto"/>
        <w:ind w:firstLine="851"/>
        <w:jc w:val="both"/>
        <w:rPr>
          <w:sz w:val="22"/>
          <w:lang w:val="id-ID"/>
        </w:rPr>
      </w:pPr>
      <w:r w:rsidRPr="00BC2E72">
        <w:rPr>
          <w:sz w:val="22"/>
        </w:rPr>
        <w:t>Kegiatan pe</w:t>
      </w:r>
      <w:r>
        <w:rPr>
          <w:sz w:val="22"/>
        </w:rPr>
        <w:t xml:space="preserve">latihan ini menguraikan materi </w:t>
      </w:r>
      <w:r w:rsidRPr="00BC2E72">
        <w:rPr>
          <w:sz w:val="22"/>
        </w:rPr>
        <w:t>meliputi pe</w:t>
      </w:r>
      <w:r>
        <w:rPr>
          <w:sz w:val="22"/>
        </w:rPr>
        <w:t xml:space="preserve">ngolahan kopi pasca panen yang </w:t>
      </w:r>
      <w:r w:rsidRPr="00BC2E72">
        <w:rPr>
          <w:sz w:val="22"/>
        </w:rPr>
        <w:t>standard s</w:t>
      </w:r>
      <w:r>
        <w:rPr>
          <w:sz w:val="22"/>
        </w:rPr>
        <w:t xml:space="preserve">ehingga menghasilkan kopi yang </w:t>
      </w:r>
      <w:r w:rsidRPr="00BC2E72">
        <w:rPr>
          <w:sz w:val="22"/>
        </w:rPr>
        <w:t>berkualitas oleh m</w:t>
      </w:r>
      <w:r>
        <w:rPr>
          <w:sz w:val="22"/>
        </w:rPr>
        <w:t xml:space="preserve">erupakan mitra kerja dari Kopi </w:t>
      </w:r>
      <w:r w:rsidRPr="00BC2E72">
        <w:rPr>
          <w:sz w:val="22"/>
        </w:rPr>
        <w:t>Malabar yang memi</w:t>
      </w:r>
      <w:r>
        <w:rPr>
          <w:sz w:val="22"/>
        </w:rPr>
        <w:t xml:space="preserve">liki memiliki usaha perkebunan </w:t>
      </w:r>
      <w:r w:rsidRPr="00BC2E72">
        <w:rPr>
          <w:sz w:val="22"/>
        </w:rPr>
        <w:t>kopi sekaligus ketua kelompok</w:t>
      </w:r>
      <w:r>
        <w:rPr>
          <w:sz w:val="22"/>
        </w:rPr>
        <w:t xml:space="preserve"> petani kopi.</w:t>
      </w:r>
      <w:r>
        <w:rPr>
          <w:sz w:val="22"/>
          <w:lang w:val="id-ID"/>
        </w:rPr>
        <w:t xml:space="preserve"> </w:t>
      </w:r>
      <w:r w:rsidRPr="00BC2E72">
        <w:rPr>
          <w:sz w:val="22"/>
        </w:rPr>
        <w:t>Pelatih</w:t>
      </w:r>
      <w:r>
        <w:rPr>
          <w:sz w:val="22"/>
        </w:rPr>
        <w:t xml:space="preserve">an ini </w:t>
      </w:r>
      <w:proofErr w:type="gramStart"/>
      <w:r>
        <w:rPr>
          <w:sz w:val="22"/>
        </w:rPr>
        <w:t>akan</w:t>
      </w:r>
      <w:proofErr w:type="gramEnd"/>
      <w:r>
        <w:rPr>
          <w:sz w:val="22"/>
        </w:rPr>
        <w:t xml:space="preserve"> menggunakan metode </w:t>
      </w:r>
      <w:r w:rsidRPr="00BC2E72">
        <w:rPr>
          <w:sz w:val="22"/>
        </w:rPr>
        <w:t>pendidikan orang</w:t>
      </w:r>
      <w:r>
        <w:rPr>
          <w:sz w:val="22"/>
        </w:rPr>
        <w:t xml:space="preserve"> dewasa dengan prinsip belajar </w:t>
      </w:r>
      <w:r w:rsidRPr="00BC2E72">
        <w:rPr>
          <w:sz w:val="22"/>
        </w:rPr>
        <w:t>dari pengalam</w:t>
      </w:r>
      <w:r>
        <w:rPr>
          <w:sz w:val="22"/>
        </w:rPr>
        <w:t>an. Prinsip inilah yang menjadi</w:t>
      </w:r>
      <w:r>
        <w:rPr>
          <w:sz w:val="22"/>
          <w:lang w:val="id-ID"/>
        </w:rPr>
        <w:t xml:space="preserve"> </w:t>
      </w:r>
      <w:r w:rsidRPr="00BC2E72">
        <w:rPr>
          <w:sz w:val="22"/>
        </w:rPr>
        <w:t>landasan pende</w:t>
      </w:r>
      <w:r>
        <w:rPr>
          <w:sz w:val="22"/>
        </w:rPr>
        <w:t xml:space="preserve">katan seluruh proses pelatihan </w:t>
      </w:r>
      <w:r w:rsidRPr="00BC2E72">
        <w:rPr>
          <w:sz w:val="22"/>
        </w:rPr>
        <w:t>dimana peserta menjadi pelaku utama da</w:t>
      </w:r>
      <w:r w:rsidR="00876C5E">
        <w:rPr>
          <w:sz w:val="22"/>
        </w:rPr>
        <w:t xml:space="preserve">lam pencapaian tujuan pelatihan </w:t>
      </w:r>
      <w:r w:rsidR="00AA7A82">
        <w:rPr>
          <w:sz w:val="22"/>
          <w:lang w:val="id-ID"/>
        </w:rPr>
        <w:t>(Sutriono, 2019)</w:t>
      </w:r>
      <w:r w:rsidR="00876C5E">
        <w:rPr>
          <w:sz w:val="22"/>
          <w:lang w:val="id-ID"/>
        </w:rPr>
        <w:t>.</w:t>
      </w:r>
    </w:p>
    <w:p w:rsidR="00BC2E72" w:rsidRPr="00BC2E72" w:rsidRDefault="00BC2E72" w:rsidP="0042673D">
      <w:pPr>
        <w:spacing w:line="360" w:lineRule="auto"/>
        <w:ind w:firstLine="851"/>
        <w:jc w:val="both"/>
        <w:rPr>
          <w:sz w:val="22"/>
          <w:lang w:val="id-ID"/>
        </w:rPr>
      </w:pPr>
      <w:r w:rsidRPr="00BC2E72">
        <w:rPr>
          <w:sz w:val="22"/>
        </w:rPr>
        <w:t>Peserta berpa</w:t>
      </w:r>
      <w:r>
        <w:rPr>
          <w:sz w:val="22"/>
        </w:rPr>
        <w:t xml:space="preserve">rtisipasi aktif dalam kegiatan </w:t>
      </w:r>
      <w:r w:rsidRPr="00BC2E72">
        <w:rPr>
          <w:sz w:val="22"/>
        </w:rPr>
        <w:t xml:space="preserve">dengan menjalani </w:t>
      </w:r>
      <w:r>
        <w:rPr>
          <w:sz w:val="22"/>
        </w:rPr>
        <w:t xml:space="preserve">setiap tahapan kegiatan dengan </w:t>
      </w:r>
      <w:r w:rsidRPr="00BC2E72">
        <w:rPr>
          <w:sz w:val="22"/>
        </w:rPr>
        <w:t>baik dan antusias d</w:t>
      </w:r>
      <w:r>
        <w:rPr>
          <w:sz w:val="22"/>
        </w:rPr>
        <w:t xml:space="preserve">itinjau dari banyaknya peserta </w:t>
      </w:r>
      <w:r w:rsidRPr="00BC2E72">
        <w:rPr>
          <w:sz w:val="22"/>
        </w:rPr>
        <w:t>yang terlibat da</w:t>
      </w:r>
      <w:r>
        <w:rPr>
          <w:sz w:val="22"/>
        </w:rPr>
        <w:t xml:space="preserve">lam kegiatan praktik dan </w:t>
      </w:r>
      <w:proofErr w:type="gramStart"/>
      <w:r>
        <w:rPr>
          <w:sz w:val="22"/>
        </w:rPr>
        <w:t>tanya</w:t>
      </w:r>
      <w:proofErr w:type="gramEnd"/>
      <w:r>
        <w:rPr>
          <w:sz w:val="22"/>
        </w:rPr>
        <w:t xml:space="preserve"> </w:t>
      </w:r>
      <w:r w:rsidRPr="00BC2E72">
        <w:rPr>
          <w:sz w:val="22"/>
        </w:rPr>
        <w:t xml:space="preserve">jawab, Materi yang diberikan </w:t>
      </w:r>
      <w:r>
        <w:rPr>
          <w:sz w:val="22"/>
        </w:rPr>
        <w:t xml:space="preserve">dalam kegiatan ini </w:t>
      </w:r>
      <w:r w:rsidRPr="00BC2E72">
        <w:rPr>
          <w:sz w:val="22"/>
        </w:rPr>
        <w:t>sudah sesuai den</w:t>
      </w:r>
      <w:r>
        <w:rPr>
          <w:sz w:val="22"/>
        </w:rPr>
        <w:t xml:space="preserve">gan TOR kegiatan yang diajukan </w:t>
      </w:r>
      <w:r w:rsidRPr="00BC2E72">
        <w:rPr>
          <w:sz w:val="22"/>
        </w:rPr>
        <w:t>kepada pemate</w:t>
      </w:r>
      <w:r>
        <w:rPr>
          <w:sz w:val="22"/>
        </w:rPr>
        <w:t xml:space="preserve">ri. Sebelumnya, penyusunan TOR </w:t>
      </w:r>
      <w:r w:rsidRPr="00BC2E72">
        <w:rPr>
          <w:sz w:val="22"/>
        </w:rPr>
        <w:t>sendiri disesuaika</w:t>
      </w:r>
      <w:r>
        <w:rPr>
          <w:sz w:val="22"/>
        </w:rPr>
        <w:t xml:space="preserve">n dengan hasil assessment yang </w:t>
      </w:r>
      <w:r w:rsidRPr="00BC2E72">
        <w:rPr>
          <w:sz w:val="22"/>
        </w:rPr>
        <w:t>dilakukan un</w:t>
      </w:r>
      <w:r>
        <w:rPr>
          <w:sz w:val="22"/>
        </w:rPr>
        <w:t xml:space="preserve">tuk mengetahui </w:t>
      </w:r>
      <w:proofErr w:type="gramStart"/>
      <w:r>
        <w:rPr>
          <w:sz w:val="22"/>
        </w:rPr>
        <w:t>apa</w:t>
      </w:r>
      <w:proofErr w:type="gramEnd"/>
      <w:r>
        <w:rPr>
          <w:sz w:val="22"/>
        </w:rPr>
        <w:t xml:space="preserve"> materi yang </w:t>
      </w:r>
      <w:r w:rsidRPr="00BC2E72">
        <w:rPr>
          <w:sz w:val="22"/>
        </w:rPr>
        <w:t>dibutuhkan ole</w:t>
      </w:r>
      <w:r>
        <w:rPr>
          <w:sz w:val="22"/>
        </w:rPr>
        <w:t xml:space="preserve">h petani kopi di desa Genteng. </w:t>
      </w:r>
      <w:r w:rsidRPr="00BC2E72">
        <w:rPr>
          <w:sz w:val="22"/>
        </w:rPr>
        <w:t>Respon yang dib</w:t>
      </w:r>
      <w:r>
        <w:rPr>
          <w:sz w:val="22"/>
        </w:rPr>
        <w:t xml:space="preserve">erikan oleh peserta juga cukup </w:t>
      </w:r>
      <w:r w:rsidRPr="00BC2E72">
        <w:rPr>
          <w:sz w:val="22"/>
        </w:rPr>
        <w:t>bagus, terlihat da</w:t>
      </w:r>
      <w:r>
        <w:rPr>
          <w:sz w:val="22"/>
        </w:rPr>
        <w:t xml:space="preserve">ri cukup aktifnya peserta dalamtanya jawab dengan pemateri. </w:t>
      </w:r>
      <w:r w:rsidRPr="00BC2E72">
        <w:rPr>
          <w:sz w:val="22"/>
        </w:rPr>
        <w:t>Berdasarkan</w:t>
      </w:r>
      <w:r>
        <w:rPr>
          <w:sz w:val="22"/>
        </w:rPr>
        <w:t xml:space="preserve"> hasil pre-test dan post-test, </w:t>
      </w:r>
      <w:r w:rsidRPr="00BC2E72">
        <w:rPr>
          <w:sz w:val="22"/>
        </w:rPr>
        <w:t>maka dapat di</w:t>
      </w:r>
      <w:r>
        <w:rPr>
          <w:sz w:val="22"/>
        </w:rPr>
        <w:t xml:space="preserve">tinjau bahwa peserta mengalami </w:t>
      </w:r>
      <w:r w:rsidRPr="00BC2E72">
        <w:rPr>
          <w:sz w:val="22"/>
        </w:rPr>
        <w:t>perubahan ya</w:t>
      </w:r>
      <w:r>
        <w:rPr>
          <w:sz w:val="22"/>
        </w:rPr>
        <w:t xml:space="preserve">ng positif dengan meningkatkan </w:t>
      </w:r>
      <w:r w:rsidRPr="00BC2E72">
        <w:rPr>
          <w:sz w:val="22"/>
        </w:rPr>
        <w:t>pengetahuan a</w:t>
      </w:r>
      <w:r>
        <w:rPr>
          <w:sz w:val="22"/>
        </w:rPr>
        <w:t xml:space="preserve">kanpengolahan kopi pasca panen </w:t>
      </w:r>
      <w:r w:rsidRPr="00BC2E72">
        <w:rPr>
          <w:sz w:val="22"/>
        </w:rPr>
        <w:t>untuk mendapa</w:t>
      </w:r>
      <w:r>
        <w:rPr>
          <w:sz w:val="22"/>
        </w:rPr>
        <w:t xml:space="preserve">tkan nilai-nilai ekonomis dari </w:t>
      </w:r>
      <w:r w:rsidRPr="00BC2E72">
        <w:rPr>
          <w:sz w:val="22"/>
        </w:rPr>
        <w:t>pengelolaannya</w:t>
      </w:r>
      <w:r w:rsidR="0042673D">
        <w:rPr>
          <w:sz w:val="22"/>
          <w:lang w:val="id-ID"/>
        </w:rPr>
        <w:t xml:space="preserve"> </w:t>
      </w:r>
      <w:r w:rsidR="00AA7A82">
        <w:rPr>
          <w:sz w:val="22"/>
          <w:lang w:val="id-ID"/>
        </w:rPr>
        <w:t>(Saminullah, 2015)</w:t>
      </w:r>
      <w:r w:rsidR="0042673D">
        <w:rPr>
          <w:sz w:val="22"/>
          <w:lang w:val="id-ID"/>
        </w:rPr>
        <w:t>.</w:t>
      </w:r>
    </w:p>
    <w:p w:rsidR="00AA7A82" w:rsidRDefault="00AA7A82" w:rsidP="003C0751">
      <w:pPr>
        <w:spacing w:line="360" w:lineRule="auto"/>
        <w:ind w:firstLine="0"/>
        <w:jc w:val="both"/>
        <w:rPr>
          <w:b/>
          <w:color w:val="000000"/>
          <w:sz w:val="22"/>
        </w:rPr>
      </w:pPr>
    </w:p>
    <w:p w:rsidR="00AA7A82" w:rsidRPr="005D61EA" w:rsidRDefault="00AA7A82" w:rsidP="005D61EA"/>
    <w:p w:rsidR="00A761AD" w:rsidRPr="005D61EA" w:rsidRDefault="00A761AD" w:rsidP="005D61EA">
      <w:pPr>
        <w:pStyle w:val="Title"/>
        <w:spacing w:line="360" w:lineRule="auto"/>
        <w:rPr>
          <w:szCs w:val="22"/>
        </w:rPr>
      </w:pPr>
      <w:r>
        <w:t xml:space="preserve">4. </w:t>
      </w:r>
      <w:r w:rsidR="00E64171" w:rsidRPr="005D61EA">
        <w:rPr>
          <w:szCs w:val="22"/>
        </w:rPr>
        <w:t>KESIMPULAN</w:t>
      </w:r>
    </w:p>
    <w:p w:rsidR="005D61EA" w:rsidRPr="005D61EA" w:rsidRDefault="005D61EA" w:rsidP="005D61EA">
      <w:pPr>
        <w:spacing w:line="360" w:lineRule="auto"/>
        <w:jc w:val="both"/>
        <w:rPr>
          <w:sz w:val="22"/>
        </w:rPr>
      </w:pPr>
      <w:r w:rsidRPr="005D61EA">
        <w:rPr>
          <w:sz w:val="22"/>
        </w:rPr>
        <w:t>Dari hasil PPM Desa Binaan di Desa Telagah pada Tahun 2022 dapat disimpulkan:</w:t>
      </w:r>
    </w:p>
    <w:p w:rsidR="005D61EA" w:rsidRPr="005D61EA" w:rsidRDefault="005D61EA" w:rsidP="005D61EA">
      <w:pPr>
        <w:spacing w:line="360" w:lineRule="auto"/>
        <w:ind w:hanging="284"/>
        <w:jc w:val="both"/>
        <w:rPr>
          <w:sz w:val="22"/>
        </w:rPr>
      </w:pPr>
      <w:r w:rsidRPr="005D61EA">
        <w:rPr>
          <w:sz w:val="22"/>
        </w:rPr>
        <w:t xml:space="preserve">1. Teridentifikasi permasalahan yang mempengaruhi kuantitas dan kualitas tanaman Kopi, terdiri dari: kurangnya pengetahuan mitra (Poktan Bahagia di Desa Telagah, Kecamatan Sei Bingei, Kabupaten. Langkat, Sumatera Utara) dalam penanggulangan </w:t>
      </w:r>
      <w:proofErr w:type="gramStart"/>
      <w:r w:rsidRPr="005D61EA">
        <w:rPr>
          <w:sz w:val="22"/>
        </w:rPr>
        <w:t>hama</w:t>
      </w:r>
      <w:proofErr w:type="gramEnd"/>
      <w:r w:rsidRPr="005D61EA">
        <w:rPr>
          <w:sz w:val="22"/>
        </w:rPr>
        <w:t xml:space="preserve"> dan penyakit tanaman.</w:t>
      </w:r>
    </w:p>
    <w:p w:rsidR="001517CF" w:rsidRDefault="005D61EA" w:rsidP="005D61EA">
      <w:pPr>
        <w:spacing w:line="360" w:lineRule="auto"/>
        <w:ind w:hanging="284"/>
        <w:jc w:val="both"/>
        <w:rPr>
          <w:sz w:val="22"/>
        </w:rPr>
      </w:pPr>
      <w:r w:rsidRPr="005D61EA">
        <w:rPr>
          <w:sz w:val="22"/>
        </w:rPr>
        <w:t xml:space="preserve">2. Peningkatan pengetahuan mitra tani dalam pengendalian </w:t>
      </w:r>
      <w:proofErr w:type="gramStart"/>
      <w:r w:rsidRPr="005D61EA">
        <w:rPr>
          <w:sz w:val="22"/>
        </w:rPr>
        <w:t>hama</w:t>
      </w:r>
      <w:proofErr w:type="gramEnd"/>
      <w:r w:rsidRPr="005D61EA">
        <w:rPr>
          <w:sz w:val="22"/>
        </w:rPr>
        <w:t xml:space="preserve"> dan penyakit tanaman secara fisik (menggunakan </w:t>
      </w:r>
      <w:r w:rsidR="001517CF">
        <w:rPr>
          <w:sz w:val="22"/>
          <w:lang w:val="id-ID"/>
        </w:rPr>
        <w:t>YST dan Pakar Kopi</w:t>
      </w:r>
      <w:r w:rsidR="001517CF">
        <w:rPr>
          <w:sz w:val="22"/>
        </w:rPr>
        <w:t>).</w:t>
      </w:r>
    </w:p>
    <w:p w:rsidR="005D61EA" w:rsidRPr="005D61EA" w:rsidRDefault="005D61EA" w:rsidP="005D61EA">
      <w:pPr>
        <w:spacing w:line="360" w:lineRule="auto"/>
        <w:ind w:hanging="284"/>
        <w:jc w:val="both"/>
        <w:rPr>
          <w:sz w:val="22"/>
        </w:rPr>
      </w:pPr>
      <w:r w:rsidRPr="005D61EA">
        <w:rPr>
          <w:sz w:val="22"/>
        </w:rPr>
        <w:t xml:space="preserve">3. </w:t>
      </w:r>
      <w:r w:rsidR="001517CF">
        <w:rPr>
          <w:sz w:val="22"/>
        </w:rPr>
        <w:t xml:space="preserve">Mensosialisasikan pengendalian </w:t>
      </w:r>
      <w:r w:rsidRPr="005D61EA">
        <w:rPr>
          <w:sz w:val="22"/>
        </w:rPr>
        <w:t xml:space="preserve">hama penggerek </w:t>
      </w:r>
      <w:r w:rsidR="001517CF">
        <w:rPr>
          <w:sz w:val="22"/>
          <w:lang w:val="id-ID"/>
        </w:rPr>
        <w:t>buah</w:t>
      </w:r>
      <w:r w:rsidRPr="005D61EA">
        <w:rPr>
          <w:sz w:val="22"/>
        </w:rPr>
        <w:t xml:space="preserve"> kopi di </w:t>
      </w:r>
      <w:proofErr w:type="gramStart"/>
      <w:r w:rsidR="001517CF">
        <w:rPr>
          <w:sz w:val="22"/>
          <w:lang w:val="id-ID"/>
        </w:rPr>
        <w:t xml:space="preserve">Dusun </w:t>
      </w:r>
      <w:r w:rsidRPr="005D61EA">
        <w:rPr>
          <w:sz w:val="22"/>
        </w:rPr>
        <w:t xml:space="preserve"> </w:t>
      </w:r>
      <w:r w:rsidR="001517CF">
        <w:rPr>
          <w:sz w:val="22"/>
          <w:lang w:val="id-ID"/>
        </w:rPr>
        <w:t>Perteguhan</w:t>
      </w:r>
      <w:proofErr w:type="gramEnd"/>
      <w:r w:rsidR="001517CF">
        <w:rPr>
          <w:sz w:val="22"/>
          <w:lang w:val="id-ID"/>
        </w:rPr>
        <w:t xml:space="preserve"> Desa Telagah</w:t>
      </w:r>
      <w:r w:rsidRPr="005D61EA">
        <w:rPr>
          <w:sz w:val="22"/>
        </w:rPr>
        <w:t>, K</w:t>
      </w:r>
      <w:r w:rsidR="001517CF">
        <w:rPr>
          <w:sz w:val="22"/>
        </w:rPr>
        <w:t xml:space="preserve">ecamatan Sei Bingei, Kabupaten </w:t>
      </w:r>
      <w:r w:rsidRPr="005D61EA">
        <w:rPr>
          <w:sz w:val="22"/>
        </w:rPr>
        <w:t>Langkat, Sumatera Utara.</w:t>
      </w:r>
    </w:p>
    <w:p w:rsidR="001517CF" w:rsidRDefault="001517CF" w:rsidP="005D61EA">
      <w:pPr>
        <w:ind w:firstLine="0"/>
        <w:jc w:val="both"/>
        <w:rPr>
          <w:b/>
          <w:sz w:val="22"/>
        </w:rPr>
      </w:pPr>
    </w:p>
    <w:p w:rsidR="005D61EA" w:rsidRDefault="005D61EA" w:rsidP="005D61EA">
      <w:pPr>
        <w:ind w:firstLine="0"/>
        <w:jc w:val="both"/>
        <w:rPr>
          <w:b/>
          <w:sz w:val="22"/>
        </w:rPr>
      </w:pPr>
      <w:r w:rsidRPr="005D61EA">
        <w:rPr>
          <w:b/>
          <w:sz w:val="22"/>
        </w:rPr>
        <w:t>DAFTAR PUSTAKA</w:t>
      </w:r>
    </w:p>
    <w:p w:rsidR="001517CF" w:rsidRDefault="001517CF" w:rsidP="001517CF">
      <w:pPr>
        <w:ind w:left="720" w:hanging="720"/>
        <w:jc w:val="both"/>
        <w:rPr>
          <w:rFonts w:eastAsia="SimSun"/>
          <w:sz w:val="22"/>
        </w:rPr>
      </w:pPr>
      <w:r w:rsidRPr="00394673">
        <w:rPr>
          <w:rFonts w:eastAsia="SimSun"/>
          <w:sz w:val="22"/>
        </w:rPr>
        <w:t>Ayelign, A., K. Sabally. 2013. Determination of Chlorogenic Acids (CGA) in Coffee Beans Using HPLC. American Journal of Research Communication 1 (2): 78-91.</w:t>
      </w:r>
    </w:p>
    <w:p w:rsidR="001517CF" w:rsidRDefault="001517CF" w:rsidP="001517CF">
      <w:pPr>
        <w:ind w:left="720" w:hanging="720"/>
        <w:jc w:val="both"/>
        <w:rPr>
          <w:rFonts w:eastAsia="SimSun"/>
          <w:sz w:val="22"/>
        </w:rPr>
      </w:pPr>
      <w:r w:rsidRPr="00394673">
        <w:rPr>
          <w:rFonts w:eastAsia="SimSun"/>
          <w:sz w:val="22"/>
        </w:rPr>
        <w:t>Badan Pusat Statistik Kabupaten Langkat. 2020. Kecamatan Sei Bingei dalam Dalam Angka 2019 – https://langkatkab.bps.go.id. Diakses 10 Februari 2022.</w:t>
      </w:r>
    </w:p>
    <w:p w:rsidR="001517CF" w:rsidRDefault="001517CF" w:rsidP="001517CF">
      <w:pPr>
        <w:ind w:left="720" w:hanging="720"/>
        <w:jc w:val="both"/>
        <w:rPr>
          <w:rFonts w:eastAsia="SimSun"/>
          <w:sz w:val="22"/>
        </w:rPr>
      </w:pPr>
      <w:r w:rsidRPr="00394673">
        <w:rPr>
          <w:rFonts w:eastAsia="SimSun"/>
          <w:sz w:val="22"/>
        </w:rPr>
        <w:t>Badan Pusat Statistik (BPS) Langkat. 2020. Kabupaten Langkat Dalam Angka 2020. 425hlm.</w:t>
      </w:r>
      <w:bookmarkStart w:id="1" w:name="_GoBack"/>
      <w:bookmarkEnd w:id="1"/>
    </w:p>
    <w:p w:rsidR="001517CF" w:rsidRDefault="001517CF" w:rsidP="001517CF">
      <w:pPr>
        <w:ind w:left="720" w:hanging="720"/>
        <w:jc w:val="both"/>
        <w:rPr>
          <w:sz w:val="22"/>
        </w:rPr>
      </w:pPr>
      <w:r w:rsidRPr="00394673">
        <w:rPr>
          <w:sz w:val="22"/>
          <w:lang w:val="id-ID"/>
        </w:rPr>
        <w:t>E</w:t>
      </w:r>
      <w:r w:rsidRPr="00394673">
        <w:rPr>
          <w:sz w:val="22"/>
        </w:rPr>
        <w:t>diset dan Jaswandi. 2017. Metode Penyuluhan dalam Adopsi Inovasi Inseminasi Buatan (IB) pada Usaha Peternakan Sapi di Kabupaten Dharmasraya. Jurnal Peternakan 14(1): 1-10</w:t>
      </w:r>
    </w:p>
    <w:p w:rsidR="001517CF" w:rsidRPr="00394673" w:rsidRDefault="001517CF" w:rsidP="001517CF">
      <w:pPr>
        <w:ind w:left="720" w:hanging="720"/>
        <w:jc w:val="both"/>
        <w:rPr>
          <w:rFonts w:eastAsia="SimSun"/>
          <w:sz w:val="22"/>
        </w:rPr>
      </w:pPr>
      <w:r w:rsidRPr="00394673">
        <w:rPr>
          <w:rFonts w:eastAsia="SimSun"/>
          <w:sz w:val="22"/>
        </w:rPr>
        <w:t>Hulupi</w:t>
      </w:r>
      <w:proofErr w:type="gramStart"/>
      <w:r w:rsidRPr="00394673">
        <w:rPr>
          <w:rFonts w:eastAsia="SimSun"/>
          <w:sz w:val="22"/>
        </w:rPr>
        <w:t>,R</w:t>
      </w:r>
      <w:proofErr w:type="gramEnd"/>
      <w:r w:rsidRPr="00394673">
        <w:rPr>
          <w:rFonts w:eastAsia="SimSun"/>
          <w:sz w:val="22"/>
        </w:rPr>
        <w:t>. dan Endri M, 2013. Budidaya dan Pemeliharaan Tanaman Kopi di Kebun Campur. Pusat Penelitian dan Kopi dan Kakao Indonesia bekerjasama dengan World Agrofoestry Centre. www.worldsgroforestri.org.</w:t>
      </w:r>
    </w:p>
    <w:p w:rsidR="001517CF" w:rsidRPr="001517CF" w:rsidRDefault="001517CF" w:rsidP="001517CF">
      <w:pPr>
        <w:ind w:left="720" w:hanging="720"/>
        <w:jc w:val="both"/>
        <w:rPr>
          <w:rFonts w:eastAsia="SimSun"/>
          <w:sz w:val="22"/>
        </w:rPr>
      </w:pPr>
    </w:p>
    <w:p w:rsidR="005D61EA" w:rsidRPr="00394673" w:rsidRDefault="005D61EA" w:rsidP="005D61EA">
      <w:pPr>
        <w:ind w:left="720" w:hanging="720"/>
        <w:jc w:val="both"/>
        <w:rPr>
          <w:rFonts w:eastAsia="SimSun"/>
          <w:sz w:val="22"/>
        </w:rPr>
      </w:pPr>
      <w:r w:rsidRPr="00394673">
        <w:rPr>
          <w:rFonts w:eastAsia="SimSun"/>
          <w:sz w:val="22"/>
        </w:rPr>
        <w:t>International Coffee Organization (ICO). 2015. ICO Annual Review 2013-2014. International Coffee Organization. London.</w:t>
      </w:r>
    </w:p>
    <w:p w:rsidR="005D61EA" w:rsidRPr="00394673" w:rsidRDefault="00394673" w:rsidP="005D61EA">
      <w:pPr>
        <w:ind w:left="720" w:hanging="720"/>
        <w:jc w:val="both"/>
        <w:rPr>
          <w:rFonts w:eastAsia="SimSun"/>
          <w:sz w:val="22"/>
        </w:rPr>
      </w:pPr>
      <w:r w:rsidRPr="00394673">
        <w:rPr>
          <w:rFonts w:eastAsia="SimSun"/>
          <w:sz w:val="22"/>
        </w:rPr>
        <w:t>Malasari, W., Banowati</w:t>
      </w:r>
      <w:proofErr w:type="gramStart"/>
      <w:r w:rsidRPr="00394673">
        <w:rPr>
          <w:rFonts w:eastAsia="SimSun"/>
          <w:sz w:val="22"/>
        </w:rPr>
        <w:t>,E</w:t>
      </w:r>
      <w:proofErr w:type="gramEnd"/>
      <w:r w:rsidRPr="00394673">
        <w:rPr>
          <w:rFonts w:eastAsia="SimSun"/>
          <w:sz w:val="22"/>
        </w:rPr>
        <w:t>.,</w:t>
      </w:r>
      <w:r w:rsidR="005D61EA" w:rsidRPr="00394673">
        <w:rPr>
          <w:rFonts w:eastAsia="SimSun"/>
          <w:sz w:val="22"/>
        </w:rPr>
        <w:t>Hariyanto, H. 2017. Pemberdayaan masyarakat petani kopi dalam upaya meningkatkan kuantitas komoditas kopi Gunung Kelir. Geo-image 6 (2):123-130.</w:t>
      </w:r>
    </w:p>
    <w:p w:rsidR="005D61EA" w:rsidRPr="00394673" w:rsidRDefault="005D61EA" w:rsidP="001517CF">
      <w:pPr>
        <w:jc w:val="both"/>
        <w:rPr>
          <w:rFonts w:eastAsia="SimSun"/>
          <w:sz w:val="22"/>
        </w:rPr>
      </w:pPr>
    </w:p>
    <w:p w:rsidR="005D61EA" w:rsidRPr="00394673" w:rsidRDefault="00AA7A82" w:rsidP="005D61EA">
      <w:pPr>
        <w:ind w:left="720" w:hanging="720"/>
        <w:jc w:val="both"/>
        <w:rPr>
          <w:rFonts w:eastAsia="SimSun"/>
          <w:sz w:val="22"/>
        </w:rPr>
      </w:pPr>
      <w:r>
        <w:rPr>
          <w:rFonts w:eastAsia="SimSun"/>
          <w:sz w:val="22"/>
          <w:lang w:val="id-ID"/>
        </w:rPr>
        <w:t>Sutriono,2019</w:t>
      </w:r>
      <w:r w:rsidR="005D61EA" w:rsidRPr="00394673">
        <w:rPr>
          <w:rFonts w:eastAsia="SimSun"/>
          <w:sz w:val="22"/>
        </w:rPr>
        <w:t>. Rehabilitasi Lahan Marginal dalam Rangka Meningkatkan Produktivitas dan Konservasi Air. Prosiding Seminar Nasional Inovasi Teknologi Pertanian, Banjabaru, 20 Juli 2016.</w:t>
      </w:r>
    </w:p>
    <w:p w:rsidR="005D61EA" w:rsidRPr="00394673" w:rsidRDefault="005D61EA" w:rsidP="005D61EA">
      <w:pPr>
        <w:ind w:left="720" w:hanging="720"/>
        <w:jc w:val="both"/>
        <w:rPr>
          <w:rFonts w:eastAsia="SimSun"/>
          <w:sz w:val="22"/>
        </w:rPr>
      </w:pPr>
      <w:r w:rsidRPr="00394673">
        <w:rPr>
          <w:rFonts w:eastAsia="SimSun"/>
          <w:sz w:val="22"/>
        </w:rPr>
        <w:t xml:space="preserve"> </w:t>
      </w:r>
      <w:r w:rsidR="00AA7A82">
        <w:rPr>
          <w:rFonts w:eastAsia="SimSun"/>
          <w:sz w:val="22"/>
          <w:lang w:val="id-ID"/>
        </w:rPr>
        <w:t>Samiullah</w:t>
      </w:r>
      <w:r w:rsidRPr="00394673">
        <w:rPr>
          <w:rFonts w:eastAsia="SimSun"/>
          <w:sz w:val="22"/>
        </w:rPr>
        <w:t>. 2015. Desa Membangun Indonesia. Forum Pengembangan Pembaharuan Desa (FPPD), Yogyakarta.</w:t>
      </w:r>
    </w:p>
    <w:p w:rsidR="00726D7A" w:rsidRPr="00394673" w:rsidRDefault="00726D7A" w:rsidP="00394673">
      <w:pPr>
        <w:pStyle w:val="IsiArtikel"/>
        <w:ind w:firstLine="0"/>
        <w:rPr>
          <w:lang w:val="id-ID"/>
        </w:rPr>
      </w:pPr>
    </w:p>
    <w:p w:rsidR="004F372A" w:rsidRPr="00C535AF" w:rsidRDefault="004F372A" w:rsidP="005D61EA">
      <w:pPr>
        <w:ind w:firstLine="0"/>
        <w:jc w:val="both"/>
        <w:rPr>
          <w:sz w:val="20"/>
          <w:szCs w:val="20"/>
        </w:rPr>
      </w:pPr>
    </w:p>
    <w:sectPr w:rsidR="004F372A" w:rsidRPr="00C535AF" w:rsidSect="00A726CE">
      <w:headerReference w:type="even" r:id="rId24"/>
      <w:headerReference w:type="default" r:id="rId25"/>
      <w:footerReference w:type="even" r:id="rId26"/>
      <w:footerReference w:type="default" r:id="rId27"/>
      <w:pgSz w:w="11907" w:h="16839" w:code="9"/>
      <w:pgMar w:top="1418" w:right="1418" w:bottom="1418" w:left="1701" w:header="737"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A80" w:rsidRDefault="000E7A80" w:rsidP="007329B4">
      <w:r>
        <w:separator/>
      </w:r>
    </w:p>
  </w:endnote>
  <w:endnote w:type="continuationSeparator" w:id="0">
    <w:p w:rsidR="000E7A80" w:rsidRDefault="000E7A80" w:rsidP="00732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909"/>
      <w:gridCol w:w="7879"/>
    </w:tblGrid>
    <w:tr w:rsidR="001D656D" w:rsidTr="00D05B58">
      <w:tc>
        <w:tcPr>
          <w:tcW w:w="500" w:type="pct"/>
          <w:tcBorders>
            <w:top w:val="single" w:sz="4" w:space="0" w:color="943634"/>
          </w:tcBorders>
          <w:shd w:val="clear" w:color="auto" w:fill="0070C0"/>
        </w:tcPr>
        <w:p w:rsidR="001D656D" w:rsidRDefault="00C56FDB">
          <w:pPr>
            <w:pStyle w:val="Footer"/>
            <w:jc w:val="right"/>
            <w:rPr>
              <w:b/>
              <w:color w:val="FFFFFF"/>
            </w:rPr>
          </w:pPr>
          <w:r>
            <w:fldChar w:fldCharType="begin"/>
          </w:r>
          <w:r>
            <w:instrText xml:space="preserve"> PAGE   \* MERGEFORMAT </w:instrText>
          </w:r>
          <w:r>
            <w:fldChar w:fldCharType="separate"/>
          </w:r>
          <w:r w:rsidR="001517CF" w:rsidRPr="001517CF">
            <w:rPr>
              <w:noProof/>
              <w:color w:val="FFFFFF"/>
            </w:rPr>
            <w:t>8</w:t>
          </w:r>
          <w:r>
            <w:rPr>
              <w:noProof/>
              <w:color w:val="FFFFFF"/>
            </w:rPr>
            <w:fldChar w:fldCharType="end"/>
          </w:r>
        </w:p>
      </w:tc>
      <w:tc>
        <w:tcPr>
          <w:tcW w:w="4500" w:type="pct"/>
          <w:tcBorders>
            <w:top w:val="single" w:sz="4" w:space="0" w:color="auto"/>
          </w:tcBorders>
        </w:tcPr>
        <w:p w:rsidR="001D656D" w:rsidRDefault="00DC2FDF" w:rsidP="00DC2FDF">
          <w:pPr>
            <w:pStyle w:val="Footer"/>
            <w:ind w:firstLine="63"/>
            <w:jc w:val="left"/>
          </w:pPr>
          <w:r>
            <w:rPr>
              <w:lang w:val="id-ID"/>
            </w:rPr>
            <w:t>BU</w:t>
          </w:r>
          <w:r w:rsidR="00C56FDB" w:rsidRPr="00C56FDB">
            <w:t>DIMAS 201</w:t>
          </w:r>
          <w:r>
            <w:rPr>
              <w:lang w:val="id-ID"/>
            </w:rPr>
            <w:t>9</w:t>
          </w:r>
          <w:r w:rsidR="00C56FDB" w:rsidRPr="00C56FDB">
            <w:t xml:space="preserve">| Jurnal </w:t>
          </w:r>
          <w:r>
            <w:rPr>
              <w:lang w:val="id-ID"/>
            </w:rPr>
            <w:t>P</w:t>
          </w:r>
          <w:r w:rsidR="00C56FDB" w:rsidRPr="00C56FDB">
            <w:t xml:space="preserve">engabdian </w:t>
          </w:r>
          <w:r>
            <w:rPr>
              <w:lang w:val="id-ID"/>
            </w:rPr>
            <w:t>M</w:t>
          </w:r>
          <w:r w:rsidR="00C56FDB" w:rsidRPr="00C56FDB">
            <w:t>asyarakat</w:t>
          </w:r>
        </w:p>
      </w:tc>
    </w:tr>
  </w:tbl>
  <w:p w:rsidR="0062310B" w:rsidRDefault="006231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7879"/>
      <w:gridCol w:w="909"/>
    </w:tblGrid>
    <w:tr w:rsidR="001D656D" w:rsidTr="00D05B58">
      <w:tc>
        <w:tcPr>
          <w:tcW w:w="4500" w:type="pct"/>
          <w:tcBorders>
            <w:top w:val="single" w:sz="4" w:space="0" w:color="000000"/>
          </w:tcBorders>
        </w:tcPr>
        <w:p w:rsidR="001D656D" w:rsidRPr="00DC2FDF" w:rsidRDefault="00C56FDB" w:rsidP="00DC2FDF">
          <w:pPr>
            <w:pStyle w:val="Footer"/>
            <w:jc w:val="right"/>
            <w:rPr>
              <w:lang w:val="id-ID"/>
            </w:rPr>
          </w:pPr>
          <w:r>
            <w:t xml:space="preserve">Jurnal </w:t>
          </w:r>
          <w:r w:rsidR="00272319">
            <w:t>Pengabdian M</w:t>
          </w:r>
          <w:r>
            <w:t xml:space="preserve">asyarakat| </w:t>
          </w:r>
          <w:r w:rsidR="00DC2FDF">
            <w:rPr>
              <w:lang w:val="id-ID"/>
            </w:rPr>
            <w:t>BU</w:t>
          </w:r>
          <w:r>
            <w:t>DIMAS 201</w:t>
          </w:r>
          <w:r w:rsidR="00DC2FDF">
            <w:rPr>
              <w:lang w:val="id-ID"/>
            </w:rPr>
            <w:t>9</w:t>
          </w:r>
        </w:p>
      </w:tc>
      <w:tc>
        <w:tcPr>
          <w:tcW w:w="500" w:type="pct"/>
          <w:tcBorders>
            <w:top w:val="single" w:sz="4" w:space="0" w:color="C0504D"/>
          </w:tcBorders>
          <w:shd w:val="clear" w:color="auto" w:fill="0070C0"/>
        </w:tcPr>
        <w:p w:rsidR="001D656D" w:rsidRDefault="00C56FDB">
          <w:pPr>
            <w:pStyle w:val="Header"/>
            <w:rPr>
              <w:color w:val="FFFFFF"/>
            </w:rPr>
          </w:pPr>
          <w:r>
            <w:fldChar w:fldCharType="begin"/>
          </w:r>
          <w:r>
            <w:instrText xml:space="preserve"> PAGE   \* MERGEFORMAT </w:instrText>
          </w:r>
          <w:r>
            <w:fldChar w:fldCharType="separate"/>
          </w:r>
          <w:r w:rsidR="001517CF" w:rsidRPr="001517CF">
            <w:rPr>
              <w:noProof/>
              <w:color w:val="FFFFFF"/>
            </w:rPr>
            <w:t>7</w:t>
          </w:r>
          <w:r>
            <w:rPr>
              <w:noProof/>
              <w:color w:val="FFFFFF"/>
            </w:rPr>
            <w:fldChar w:fldCharType="end"/>
          </w:r>
        </w:p>
      </w:tc>
    </w:tr>
  </w:tbl>
  <w:p w:rsidR="00B83E83" w:rsidRPr="006E2DE7" w:rsidRDefault="00B83E83" w:rsidP="0051077B">
    <w:pPr>
      <w:pStyle w:val="Footer"/>
      <w:ind w:firstLine="0"/>
      <w:rPr>
        <w: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A80" w:rsidRDefault="000E7A80" w:rsidP="007329B4">
      <w:r>
        <w:separator/>
      </w:r>
    </w:p>
  </w:footnote>
  <w:footnote w:type="continuationSeparator" w:id="0">
    <w:p w:rsidR="000E7A80" w:rsidRDefault="000E7A80" w:rsidP="007329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ook w:val="04A0" w:firstRow="1" w:lastRow="0" w:firstColumn="1" w:lastColumn="0" w:noHBand="0" w:noVBand="1"/>
    </w:tblPr>
    <w:tblGrid>
      <w:gridCol w:w="8680"/>
    </w:tblGrid>
    <w:tr w:rsidR="0062310B" w:rsidRPr="007329B4" w:rsidTr="003517BF">
      <w:tc>
        <w:tcPr>
          <w:tcW w:w="9072" w:type="dxa"/>
          <w:shd w:val="clear" w:color="auto" w:fill="auto"/>
        </w:tcPr>
        <w:p w:rsidR="0062310B" w:rsidRPr="007329B4" w:rsidRDefault="00C56FDB" w:rsidP="00713127">
          <w:pPr>
            <w:tabs>
              <w:tab w:val="left" w:pos="1077"/>
            </w:tabs>
            <w:spacing w:line="276" w:lineRule="auto"/>
            <w:ind w:firstLine="0"/>
            <w:jc w:val="left"/>
            <w:rPr>
              <w:rFonts w:eastAsia="Times New Roman"/>
              <w:sz w:val="16"/>
              <w:szCs w:val="16"/>
            </w:rPr>
          </w:pPr>
          <w:r>
            <w:rPr>
              <w:rFonts w:eastAsia="Times New Roman"/>
              <w:b/>
              <w:bCs/>
              <w:iCs/>
              <w:noProof/>
              <w:kern w:val="28"/>
              <w:szCs w:val="32"/>
            </w:rPr>
            <w:t xml:space="preserve">Jurnal </w:t>
          </w:r>
          <w:r w:rsidR="00713127">
            <w:rPr>
              <w:rFonts w:eastAsia="Times New Roman"/>
              <w:b/>
              <w:bCs/>
              <w:iCs/>
              <w:noProof/>
              <w:kern w:val="28"/>
              <w:szCs w:val="32"/>
            </w:rPr>
            <w:t>BU</w:t>
          </w:r>
          <w:r>
            <w:rPr>
              <w:rFonts w:eastAsia="Times New Roman"/>
              <w:b/>
              <w:bCs/>
              <w:iCs/>
              <w:noProof/>
              <w:kern w:val="28"/>
              <w:szCs w:val="32"/>
            </w:rPr>
            <w:t>DIMAS</w:t>
          </w:r>
        </w:p>
      </w:tc>
    </w:tr>
  </w:tbl>
  <w:p w:rsidR="0062310B" w:rsidRPr="0025484F" w:rsidRDefault="0062310B" w:rsidP="0062310B">
    <w:pPr>
      <w:pStyle w:val="Header"/>
      <w:ind w:firstLine="0"/>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E83" w:rsidRPr="0025484F" w:rsidRDefault="00B83E83" w:rsidP="0062310B">
    <w:pPr>
      <w:pStyle w:val="Header"/>
      <w:ind w:firstLine="0"/>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1147CE7"/>
    <w:multiLevelType w:val="multilevel"/>
    <w:tmpl w:val="B1147CE7"/>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1">
    <w:nsid w:val="06743585"/>
    <w:multiLevelType w:val="hybridMultilevel"/>
    <w:tmpl w:val="2CFAC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242019"/>
    <w:multiLevelType w:val="hybridMultilevel"/>
    <w:tmpl w:val="12B88870"/>
    <w:lvl w:ilvl="0" w:tplc="58BEE232">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3">
    <w:nsid w:val="108A3F9C"/>
    <w:multiLevelType w:val="hybridMultilevel"/>
    <w:tmpl w:val="125A69D2"/>
    <w:lvl w:ilvl="0" w:tplc="02061B8A">
      <w:start w:val="1"/>
      <w:numFmt w:val="decimal"/>
      <w:lvlText w:val="%1."/>
      <w:lvlJc w:val="left"/>
      <w:pPr>
        <w:ind w:left="240" w:hanging="221"/>
      </w:pPr>
      <w:rPr>
        <w:rFonts w:ascii="Times New Roman" w:eastAsia="Times New Roman" w:hAnsi="Times New Roman" w:cs="Times New Roman" w:hint="default"/>
        <w:w w:val="100"/>
        <w:sz w:val="22"/>
        <w:szCs w:val="22"/>
        <w:lang w:eastAsia="en-US" w:bidi="ar-SA"/>
      </w:rPr>
    </w:lvl>
    <w:lvl w:ilvl="1" w:tplc="D6D061F2">
      <w:numFmt w:val="bullet"/>
      <w:lvlText w:val="•"/>
      <w:lvlJc w:val="left"/>
      <w:pPr>
        <w:ind w:left="520" w:hanging="221"/>
      </w:pPr>
      <w:rPr>
        <w:lang w:eastAsia="en-US" w:bidi="ar-SA"/>
      </w:rPr>
    </w:lvl>
    <w:lvl w:ilvl="2" w:tplc="E5BCF5A0">
      <w:numFmt w:val="bullet"/>
      <w:lvlText w:val="•"/>
      <w:lvlJc w:val="left"/>
      <w:pPr>
        <w:ind w:left="801" w:hanging="221"/>
      </w:pPr>
      <w:rPr>
        <w:lang w:eastAsia="en-US" w:bidi="ar-SA"/>
      </w:rPr>
    </w:lvl>
    <w:lvl w:ilvl="3" w:tplc="B3BA720E">
      <w:numFmt w:val="bullet"/>
      <w:lvlText w:val="•"/>
      <w:lvlJc w:val="left"/>
      <w:pPr>
        <w:ind w:left="1081" w:hanging="221"/>
      </w:pPr>
      <w:rPr>
        <w:lang w:eastAsia="en-US" w:bidi="ar-SA"/>
      </w:rPr>
    </w:lvl>
    <w:lvl w:ilvl="4" w:tplc="12B02F20">
      <w:numFmt w:val="bullet"/>
      <w:lvlText w:val="•"/>
      <w:lvlJc w:val="left"/>
      <w:pPr>
        <w:ind w:left="1362" w:hanging="221"/>
      </w:pPr>
      <w:rPr>
        <w:lang w:eastAsia="en-US" w:bidi="ar-SA"/>
      </w:rPr>
    </w:lvl>
    <w:lvl w:ilvl="5" w:tplc="5978CD3A">
      <w:numFmt w:val="bullet"/>
      <w:lvlText w:val="•"/>
      <w:lvlJc w:val="left"/>
      <w:pPr>
        <w:ind w:left="1643" w:hanging="221"/>
      </w:pPr>
      <w:rPr>
        <w:lang w:eastAsia="en-US" w:bidi="ar-SA"/>
      </w:rPr>
    </w:lvl>
    <w:lvl w:ilvl="6" w:tplc="C92410A0">
      <w:numFmt w:val="bullet"/>
      <w:lvlText w:val="•"/>
      <w:lvlJc w:val="left"/>
      <w:pPr>
        <w:ind w:left="1923" w:hanging="221"/>
      </w:pPr>
      <w:rPr>
        <w:lang w:eastAsia="en-US" w:bidi="ar-SA"/>
      </w:rPr>
    </w:lvl>
    <w:lvl w:ilvl="7" w:tplc="38A2EF4A">
      <w:numFmt w:val="bullet"/>
      <w:lvlText w:val="•"/>
      <w:lvlJc w:val="left"/>
      <w:pPr>
        <w:ind w:left="2204" w:hanging="221"/>
      </w:pPr>
      <w:rPr>
        <w:lang w:eastAsia="en-US" w:bidi="ar-SA"/>
      </w:rPr>
    </w:lvl>
    <w:lvl w:ilvl="8" w:tplc="7CBE16E0">
      <w:numFmt w:val="bullet"/>
      <w:lvlText w:val="•"/>
      <w:lvlJc w:val="left"/>
      <w:pPr>
        <w:ind w:left="2484" w:hanging="221"/>
      </w:pPr>
      <w:rPr>
        <w:lang w:eastAsia="en-US" w:bidi="ar-SA"/>
      </w:rPr>
    </w:lvl>
  </w:abstractNum>
  <w:abstractNum w:abstractNumId="4">
    <w:nsid w:val="1E124D8A"/>
    <w:multiLevelType w:val="hybridMultilevel"/>
    <w:tmpl w:val="8F0EA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7B5BCC"/>
    <w:multiLevelType w:val="hybridMultilevel"/>
    <w:tmpl w:val="BB646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BE4B93"/>
    <w:multiLevelType w:val="hybridMultilevel"/>
    <w:tmpl w:val="065C5F58"/>
    <w:lvl w:ilvl="0" w:tplc="B790AA98">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7">
    <w:nsid w:val="47166651"/>
    <w:multiLevelType w:val="hybridMultilevel"/>
    <w:tmpl w:val="9028D9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340282"/>
    <w:multiLevelType w:val="hybridMultilevel"/>
    <w:tmpl w:val="227E8AFC"/>
    <w:lvl w:ilvl="0" w:tplc="6930DAC0">
      <w:start w:val="1"/>
      <w:numFmt w:val="decimal"/>
      <w:lvlText w:val="[%1]"/>
      <w:lvlJc w:val="left"/>
      <w:pPr>
        <w:ind w:left="720" w:hanging="360"/>
      </w:pPr>
      <w:rPr>
        <w:rFonts w:hint="default"/>
        <w:color w:val="000000" w:themeColor="text1"/>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nsid w:val="506774F3"/>
    <w:multiLevelType w:val="singleLevel"/>
    <w:tmpl w:val="506774F3"/>
    <w:lvl w:ilvl="0">
      <w:start w:val="1"/>
      <w:numFmt w:val="decimal"/>
      <w:suff w:val="space"/>
      <w:lvlText w:val="%1."/>
      <w:lvlJc w:val="left"/>
      <w:pPr>
        <w:ind w:left="0" w:firstLine="0"/>
      </w:pPr>
      <w:rPr>
        <w:b w:val="0"/>
        <w:bCs w:val="0"/>
      </w:rPr>
    </w:lvl>
  </w:abstractNum>
  <w:abstractNum w:abstractNumId="1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1">
    <w:nsid w:val="5CED335E"/>
    <w:multiLevelType w:val="hybridMultilevel"/>
    <w:tmpl w:val="C1DA5AD2"/>
    <w:lvl w:ilvl="0" w:tplc="89A855EE">
      <w:start w:val="1"/>
      <w:numFmt w:val="decimal"/>
      <w:lvlText w:val="[%1] "/>
      <w:lvlJc w:val="left"/>
      <w:pPr>
        <w:tabs>
          <w:tab w:val="num" w:pos="644"/>
        </w:tabs>
        <w:ind w:left="644" w:hanging="360"/>
      </w:pPr>
      <w:rPr>
        <w:rFonts w:ascii="Times New Roman" w:hAnsi="Times New Roman" w:cs="Times New Roman"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64CF1323"/>
    <w:multiLevelType w:val="hybridMultilevel"/>
    <w:tmpl w:val="988E2114"/>
    <w:lvl w:ilvl="0" w:tplc="83FA7D1A">
      <w:start w:val="1"/>
      <w:numFmt w:val="decimal"/>
      <w:lvlText w:val="%1."/>
      <w:lvlJc w:val="left"/>
      <w:pPr>
        <w:ind w:left="307" w:hanging="284"/>
      </w:pPr>
      <w:rPr>
        <w:rFonts w:ascii="Times New Roman" w:eastAsia="Times New Roman" w:hAnsi="Times New Roman" w:cs="Times New Roman" w:hint="default"/>
        <w:w w:val="100"/>
        <w:sz w:val="22"/>
        <w:szCs w:val="22"/>
        <w:lang w:eastAsia="en-US" w:bidi="ar-SA"/>
      </w:rPr>
    </w:lvl>
    <w:lvl w:ilvl="1" w:tplc="BA969604">
      <w:numFmt w:val="bullet"/>
      <w:lvlText w:val="•"/>
      <w:lvlJc w:val="left"/>
      <w:pPr>
        <w:ind w:left="574" w:hanging="284"/>
      </w:pPr>
      <w:rPr>
        <w:lang w:eastAsia="en-US" w:bidi="ar-SA"/>
      </w:rPr>
    </w:lvl>
    <w:lvl w:ilvl="2" w:tplc="92B81660">
      <w:numFmt w:val="bullet"/>
      <w:lvlText w:val="•"/>
      <w:lvlJc w:val="left"/>
      <w:pPr>
        <w:ind w:left="849" w:hanging="284"/>
      </w:pPr>
      <w:rPr>
        <w:lang w:eastAsia="en-US" w:bidi="ar-SA"/>
      </w:rPr>
    </w:lvl>
    <w:lvl w:ilvl="3" w:tplc="BC220A90">
      <w:numFmt w:val="bullet"/>
      <w:lvlText w:val="•"/>
      <w:lvlJc w:val="left"/>
      <w:pPr>
        <w:ind w:left="1123" w:hanging="284"/>
      </w:pPr>
      <w:rPr>
        <w:lang w:eastAsia="en-US" w:bidi="ar-SA"/>
      </w:rPr>
    </w:lvl>
    <w:lvl w:ilvl="4" w:tplc="9CE8F242">
      <w:numFmt w:val="bullet"/>
      <w:lvlText w:val="•"/>
      <w:lvlJc w:val="left"/>
      <w:pPr>
        <w:ind w:left="1398" w:hanging="284"/>
      </w:pPr>
      <w:rPr>
        <w:lang w:eastAsia="en-US" w:bidi="ar-SA"/>
      </w:rPr>
    </w:lvl>
    <w:lvl w:ilvl="5" w:tplc="8C7AA19C">
      <w:numFmt w:val="bullet"/>
      <w:lvlText w:val="•"/>
      <w:lvlJc w:val="left"/>
      <w:pPr>
        <w:ind w:left="1673" w:hanging="284"/>
      </w:pPr>
      <w:rPr>
        <w:lang w:eastAsia="en-US" w:bidi="ar-SA"/>
      </w:rPr>
    </w:lvl>
    <w:lvl w:ilvl="6" w:tplc="4C18BD66">
      <w:numFmt w:val="bullet"/>
      <w:lvlText w:val="•"/>
      <w:lvlJc w:val="left"/>
      <w:pPr>
        <w:ind w:left="1947" w:hanging="284"/>
      </w:pPr>
      <w:rPr>
        <w:lang w:eastAsia="en-US" w:bidi="ar-SA"/>
      </w:rPr>
    </w:lvl>
    <w:lvl w:ilvl="7" w:tplc="A9080330">
      <w:numFmt w:val="bullet"/>
      <w:lvlText w:val="•"/>
      <w:lvlJc w:val="left"/>
      <w:pPr>
        <w:ind w:left="2222" w:hanging="284"/>
      </w:pPr>
      <w:rPr>
        <w:lang w:eastAsia="en-US" w:bidi="ar-SA"/>
      </w:rPr>
    </w:lvl>
    <w:lvl w:ilvl="8" w:tplc="B9D22AAC">
      <w:numFmt w:val="bullet"/>
      <w:lvlText w:val="•"/>
      <w:lvlJc w:val="left"/>
      <w:pPr>
        <w:ind w:left="2496" w:hanging="284"/>
      </w:pPr>
      <w:rPr>
        <w:lang w:eastAsia="en-US" w:bidi="ar-SA"/>
      </w:rPr>
    </w:lvl>
  </w:abstractNum>
  <w:abstractNum w:abstractNumId="13">
    <w:nsid w:val="71021B99"/>
    <w:multiLevelType w:val="hybridMultilevel"/>
    <w:tmpl w:val="49524C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34F69C8"/>
    <w:multiLevelType w:val="hybridMultilevel"/>
    <w:tmpl w:val="B35C87E4"/>
    <w:lvl w:ilvl="0" w:tplc="D1AAE52E">
      <w:start w:val="1"/>
      <w:numFmt w:val="decimal"/>
      <w:lvlText w:val="%1."/>
      <w:lvlJc w:val="left"/>
      <w:pPr>
        <w:ind w:left="307" w:hanging="284"/>
      </w:pPr>
      <w:rPr>
        <w:rFonts w:ascii="Times New Roman" w:eastAsia="Times New Roman" w:hAnsi="Times New Roman" w:cs="Times New Roman" w:hint="default"/>
        <w:w w:val="100"/>
        <w:sz w:val="22"/>
        <w:szCs w:val="22"/>
        <w:lang w:eastAsia="en-US" w:bidi="ar-SA"/>
      </w:rPr>
    </w:lvl>
    <w:lvl w:ilvl="1" w:tplc="C4A0D5DE">
      <w:numFmt w:val="bullet"/>
      <w:lvlText w:val="•"/>
      <w:lvlJc w:val="left"/>
      <w:pPr>
        <w:ind w:left="574" w:hanging="284"/>
      </w:pPr>
      <w:rPr>
        <w:lang w:eastAsia="en-US" w:bidi="ar-SA"/>
      </w:rPr>
    </w:lvl>
    <w:lvl w:ilvl="2" w:tplc="4FFCCCE2">
      <w:numFmt w:val="bullet"/>
      <w:lvlText w:val="•"/>
      <w:lvlJc w:val="left"/>
      <w:pPr>
        <w:ind w:left="849" w:hanging="284"/>
      </w:pPr>
      <w:rPr>
        <w:lang w:eastAsia="en-US" w:bidi="ar-SA"/>
      </w:rPr>
    </w:lvl>
    <w:lvl w:ilvl="3" w:tplc="759438E8">
      <w:numFmt w:val="bullet"/>
      <w:lvlText w:val="•"/>
      <w:lvlJc w:val="left"/>
      <w:pPr>
        <w:ind w:left="1123" w:hanging="284"/>
      </w:pPr>
      <w:rPr>
        <w:lang w:eastAsia="en-US" w:bidi="ar-SA"/>
      </w:rPr>
    </w:lvl>
    <w:lvl w:ilvl="4" w:tplc="9FC61F06">
      <w:numFmt w:val="bullet"/>
      <w:lvlText w:val="•"/>
      <w:lvlJc w:val="left"/>
      <w:pPr>
        <w:ind w:left="1398" w:hanging="284"/>
      </w:pPr>
      <w:rPr>
        <w:lang w:eastAsia="en-US" w:bidi="ar-SA"/>
      </w:rPr>
    </w:lvl>
    <w:lvl w:ilvl="5" w:tplc="AE989F9E">
      <w:numFmt w:val="bullet"/>
      <w:lvlText w:val="•"/>
      <w:lvlJc w:val="left"/>
      <w:pPr>
        <w:ind w:left="1673" w:hanging="284"/>
      </w:pPr>
      <w:rPr>
        <w:lang w:eastAsia="en-US" w:bidi="ar-SA"/>
      </w:rPr>
    </w:lvl>
    <w:lvl w:ilvl="6" w:tplc="195A16FA">
      <w:numFmt w:val="bullet"/>
      <w:lvlText w:val="•"/>
      <w:lvlJc w:val="left"/>
      <w:pPr>
        <w:ind w:left="1947" w:hanging="284"/>
      </w:pPr>
      <w:rPr>
        <w:lang w:eastAsia="en-US" w:bidi="ar-SA"/>
      </w:rPr>
    </w:lvl>
    <w:lvl w:ilvl="7" w:tplc="C5BA1D60">
      <w:numFmt w:val="bullet"/>
      <w:lvlText w:val="•"/>
      <w:lvlJc w:val="left"/>
      <w:pPr>
        <w:ind w:left="2222" w:hanging="284"/>
      </w:pPr>
      <w:rPr>
        <w:lang w:eastAsia="en-US" w:bidi="ar-SA"/>
      </w:rPr>
    </w:lvl>
    <w:lvl w:ilvl="8" w:tplc="2F9A9926">
      <w:numFmt w:val="bullet"/>
      <w:lvlText w:val="•"/>
      <w:lvlJc w:val="left"/>
      <w:pPr>
        <w:ind w:left="2496" w:hanging="284"/>
      </w:pPr>
      <w:rPr>
        <w:lang w:eastAsia="en-US" w:bidi="ar-SA"/>
      </w:rPr>
    </w:lvl>
  </w:abstractNum>
  <w:abstractNum w:abstractNumId="15">
    <w:nsid w:val="751461C2"/>
    <w:multiLevelType w:val="hybridMultilevel"/>
    <w:tmpl w:val="C994E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15"/>
  </w:num>
  <w:num w:numId="5">
    <w:abstractNumId w:val="10"/>
  </w:num>
  <w:num w:numId="6">
    <w:abstractNumId w:val="11"/>
  </w:num>
  <w:num w:numId="7">
    <w:abstractNumId w:val="13"/>
  </w:num>
  <w:num w:numId="8">
    <w:abstractNumId w:val="7"/>
  </w:num>
  <w:num w:numId="9">
    <w:abstractNumId w:val="8"/>
  </w:num>
  <w:num w:numId="10">
    <w:abstractNumId w:val="1"/>
  </w:num>
  <w:num w:numId="11">
    <w:abstractNumId w:val="5"/>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num>
  <w:num w:numId="14">
    <w:abstractNumId w:val="12"/>
    <w:lvlOverride w:ilvl="0">
      <w:startOverride w:val="1"/>
    </w:lvlOverride>
    <w:lvlOverride w:ilvl="1"/>
    <w:lvlOverride w:ilvl="2"/>
    <w:lvlOverride w:ilvl="3"/>
    <w:lvlOverride w:ilvl="4"/>
    <w:lvlOverride w:ilvl="5"/>
    <w:lvlOverride w:ilvl="6"/>
    <w:lvlOverride w:ilvl="7"/>
    <w:lvlOverride w:ilvl="8"/>
  </w:num>
  <w:num w:numId="15">
    <w:abstractNumId w:val="14"/>
    <w:lvlOverride w:ilvl="0">
      <w:startOverride w:val="1"/>
    </w:lvlOverride>
    <w:lvlOverride w:ilvl="1"/>
    <w:lvlOverride w:ilvl="2"/>
    <w:lvlOverride w:ilvl="3"/>
    <w:lvlOverride w:ilvl="4"/>
    <w:lvlOverride w:ilvl="5"/>
    <w:lvlOverride w:ilvl="6"/>
    <w:lvlOverride w:ilvl="7"/>
    <w:lvlOverride w:ilvl="8"/>
  </w:num>
  <w:num w:numId="16">
    <w:abstractNumId w:val="3"/>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attachedTemplate r:id="rId1"/>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B5F"/>
    <w:rsid w:val="00000156"/>
    <w:rsid w:val="00012873"/>
    <w:rsid w:val="00012F95"/>
    <w:rsid w:val="00014306"/>
    <w:rsid w:val="00014F62"/>
    <w:rsid w:val="00023D82"/>
    <w:rsid w:val="000241C7"/>
    <w:rsid w:val="000445D9"/>
    <w:rsid w:val="00045903"/>
    <w:rsid w:val="000531DE"/>
    <w:rsid w:val="000541C8"/>
    <w:rsid w:val="00060752"/>
    <w:rsid w:val="000609E0"/>
    <w:rsid w:val="00064BAC"/>
    <w:rsid w:val="0006529A"/>
    <w:rsid w:val="000709B6"/>
    <w:rsid w:val="000758CF"/>
    <w:rsid w:val="00075A30"/>
    <w:rsid w:val="000855F6"/>
    <w:rsid w:val="00086AFF"/>
    <w:rsid w:val="00094EF1"/>
    <w:rsid w:val="000A274D"/>
    <w:rsid w:val="000C4F48"/>
    <w:rsid w:val="000D49A7"/>
    <w:rsid w:val="000E5141"/>
    <w:rsid w:val="000E7A80"/>
    <w:rsid w:val="000F0322"/>
    <w:rsid w:val="000F437A"/>
    <w:rsid w:val="000F4912"/>
    <w:rsid w:val="001121EC"/>
    <w:rsid w:val="001137D4"/>
    <w:rsid w:val="00131E86"/>
    <w:rsid w:val="0013425F"/>
    <w:rsid w:val="001344CF"/>
    <w:rsid w:val="0013483A"/>
    <w:rsid w:val="001363D7"/>
    <w:rsid w:val="00136976"/>
    <w:rsid w:val="00150633"/>
    <w:rsid w:val="001517CF"/>
    <w:rsid w:val="00166EA1"/>
    <w:rsid w:val="001744EB"/>
    <w:rsid w:val="00183813"/>
    <w:rsid w:val="001938B1"/>
    <w:rsid w:val="00193B5F"/>
    <w:rsid w:val="001A1AA6"/>
    <w:rsid w:val="001A2792"/>
    <w:rsid w:val="001A517B"/>
    <w:rsid w:val="001A5C6D"/>
    <w:rsid w:val="001B1B39"/>
    <w:rsid w:val="001B7ECF"/>
    <w:rsid w:val="001C011B"/>
    <w:rsid w:val="001C1550"/>
    <w:rsid w:val="001D656D"/>
    <w:rsid w:val="001E7318"/>
    <w:rsid w:val="002007B9"/>
    <w:rsid w:val="00204EED"/>
    <w:rsid w:val="002056E7"/>
    <w:rsid w:val="0022098E"/>
    <w:rsid w:val="00222267"/>
    <w:rsid w:val="00241AE8"/>
    <w:rsid w:val="00246C1B"/>
    <w:rsid w:val="0025484F"/>
    <w:rsid w:val="00264202"/>
    <w:rsid w:val="002678F8"/>
    <w:rsid w:val="00272319"/>
    <w:rsid w:val="00282552"/>
    <w:rsid w:val="002A6BD0"/>
    <w:rsid w:val="002A7E9F"/>
    <w:rsid w:val="002C311D"/>
    <w:rsid w:val="002D3B98"/>
    <w:rsid w:val="002E5EEE"/>
    <w:rsid w:val="002F6A7A"/>
    <w:rsid w:val="00327337"/>
    <w:rsid w:val="00344EEC"/>
    <w:rsid w:val="00350425"/>
    <w:rsid w:val="003517BF"/>
    <w:rsid w:val="00352436"/>
    <w:rsid w:val="003578C5"/>
    <w:rsid w:val="003612C8"/>
    <w:rsid w:val="003732A6"/>
    <w:rsid w:val="00374E7A"/>
    <w:rsid w:val="00382F83"/>
    <w:rsid w:val="00390117"/>
    <w:rsid w:val="00394673"/>
    <w:rsid w:val="00394AA8"/>
    <w:rsid w:val="003958D3"/>
    <w:rsid w:val="00395CBC"/>
    <w:rsid w:val="003A1513"/>
    <w:rsid w:val="003A2BE4"/>
    <w:rsid w:val="003A6EF9"/>
    <w:rsid w:val="003C0751"/>
    <w:rsid w:val="003C70DA"/>
    <w:rsid w:val="003C7560"/>
    <w:rsid w:val="003D2EC6"/>
    <w:rsid w:val="003D55EE"/>
    <w:rsid w:val="003F26B6"/>
    <w:rsid w:val="00412DCF"/>
    <w:rsid w:val="0042673D"/>
    <w:rsid w:val="00431ED1"/>
    <w:rsid w:val="00434395"/>
    <w:rsid w:val="0046425C"/>
    <w:rsid w:val="00465E5A"/>
    <w:rsid w:val="004720DD"/>
    <w:rsid w:val="00492EF2"/>
    <w:rsid w:val="004A5542"/>
    <w:rsid w:val="004B01EA"/>
    <w:rsid w:val="004B16EF"/>
    <w:rsid w:val="004B3E86"/>
    <w:rsid w:val="004C3760"/>
    <w:rsid w:val="004C500A"/>
    <w:rsid w:val="004D5BB1"/>
    <w:rsid w:val="004D6097"/>
    <w:rsid w:val="004E32D2"/>
    <w:rsid w:val="004F372A"/>
    <w:rsid w:val="004F55C2"/>
    <w:rsid w:val="005057E2"/>
    <w:rsid w:val="00505B2D"/>
    <w:rsid w:val="0051077B"/>
    <w:rsid w:val="00533C4E"/>
    <w:rsid w:val="005369E9"/>
    <w:rsid w:val="00537BCB"/>
    <w:rsid w:val="00537D1A"/>
    <w:rsid w:val="00540C84"/>
    <w:rsid w:val="005548E4"/>
    <w:rsid w:val="00566345"/>
    <w:rsid w:val="005846B0"/>
    <w:rsid w:val="00586F82"/>
    <w:rsid w:val="00594DF4"/>
    <w:rsid w:val="005B0451"/>
    <w:rsid w:val="005C3DEE"/>
    <w:rsid w:val="005C7059"/>
    <w:rsid w:val="005D2810"/>
    <w:rsid w:val="005D61EA"/>
    <w:rsid w:val="005F7189"/>
    <w:rsid w:val="005F7EBF"/>
    <w:rsid w:val="006067A2"/>
    <w:rsid w:val="006143C2"/>
    <w:rsid w:val="00615C31"/>
    <w:rsid w:val="0062216A"/>
    <w:rsid w:val="0062310B"/>
    <w:rsid w:val="00633142"/>
    <w:rsid w:val="0065454E"/>
    <w:rsid w:val="00660E50"/>
    <w:rsid w:val="00670B05"/>
    <w:rsid w:val="00684554"/>
    <w:rsid w:val="006956BA"/>
    <w:rsid w:val="006964BA"/>
    <w:rsid w:val="006A6084"/>
    <w:rsid w:val="006A73BF"/>
    <w:rsid w:val="006B2EC0"/>
    <w:rsid w:val="006B3189"/>
    <w:rsid w:val="006B3BF5"/>
    <w:rsid w:val="006C13CE"/>
    <w:rsid w:val="006C1BFD"/>
    <w:rsid w:val="006D3752"/>
    <w:rsid w:val="006E1CA6"/>
    <w:rsid w:val="006E2213"/>
    <w:rsid w:val="006E2DE7"/>
    <w:rsid w:val="006F03A7"/>
    <w:rsid w:val="006F0CE4"/>
    <w:rsid w:val="006F0E9E"/>
    <w:rsid w:val="006F2E5F"/>
    <w:rsid w:val="00710F1C"/>
    <w:rsid w:val="00713127"/>
    <w:rsid w:val="00721454"/>
    <w:rsid w:val="00722E1E"/>
    <w:rsid w:val="00726D7A"/>
    <w:rsid w:val="007300FB"/>
    <w:rsid w:val="007329B4"/>
    <w:rsid w:val="00747394"/>
    <w:rsid w:val="0074744B"/>
    <w:rsid w:val="00757508"/>
    <w:rsid w:val="007700A4"/>
    <w:rsid w:val="00777308"/>
    <w:rsid w:val="00777FB3"/>
    <w:rsid w:val="007965AF"/>
    <w:rsid w:val="007A28E0"/>
    <w:rsid w:val="007A35B7"/>
    <w:rsid w:val="007A77A4"/>
    <w:rsid w:val="007B4E1D"/>
    <w:rsid w:val="007C3B5C"/>
    <w:rsid w:val="007D16C6"/>
    <w:rsid w:val="007D26ED"/>
    <w:rsid w:val="007E2E03"/>
    <w:rsid w:val="007E50E4"/>
    <w:rsid w:val="007F0E78"/>
    <w:rsid w:val="007F4DCD"/>
    <w:rsid w:val="007F6C68"/>
    <w:rsid w:val="007F6E8E"/>
    <w:rsid w:val="00805D7F"/>
    <w:rsid w:val="00816E4F"/>
    <w:rsid w:val="008232ED"/>
    <w:rsid w:val="0082341E"/>
    <w:rsid w:val="00827DF1"/>
    <w:rsid w:val="00831A7F"/>
    <w:rsid w:val="0084412D"/>
    <w:rsid w:val="00851D22"/>
    <w:rsid w:val="00853754"/>
    <w:rsid w:val="00854DCC"/>
    <w:rsid w:val="008612CE"/>
    <w:rsid w:val="00866F87"/>
    <w:rsid w:val="00876C5E"/>
    <w:rsid w:val="0088278A"/>
    <w:rsid w:val="0088402A"/>
    <w:rsid w:val="00885B8F"/>
    <w:rsid w:val="00891C62"/>
    <w:rsid w:val="00897093"/>
    <w:rsid w:val="008970CD"/>
    <w:rsid w:val="008A2F1F"/>
    <w:rsid w:val="008C0017"/>
    <w:rsid w:val="008D0CBD"/>
    <w:rsid w:val="008E59C6"/>
    <w:rsid w:val="008F1F2A"/>
    <w:rsid w:val="0090409F"/>
    <w:rsid w:val="009044A2"/>
    <w:rsid w:val="0090622C"/>
    <w:rsid w:val="00907736"/>
    <w:rsid w:val="00921B00"/>
    <w:rsid w:val="00950378"/>
    <w:rsid w:val="009556A2"/>
    <w:rsid w:val="00960424"/>
    <w:rsid w:val="00960B15"/>
    <w:rsid w:val="009669B1"/>
    <w:rsid w:val="00971C62"/>
    <w:rsid w:val="00971C7A"/>
    <w:rsid w:val="009808C2"/>
    <w:rsid w:val="00987164"/>
    <w:rsid w:val="00991695"/>
    <w:rsid w:val="00991F84"/>
    <w:rsid w:val="009A64B5"/>
    <w:rsid w:val="009B4311"/>
    <w:rsid w:val="009C200F"/>
    <w:rsid w:val="009C32FE"/>
    <w:rsid w:val="009C3591"/>
    <w:rsid w:val="009C507D"/>
    <w:rsid w:val="009D06E2"/>
    <w:rsid w:val="009D7978"/>
    <w:rsid w:val="009E3421"/>
    <w:rsid w:val="009E55B3"/>
    <w:rsid w:val="009F4A09"/>
    <w:rsid w:val="00A00600"/>
    <w:rsid w:val="00A14E11"/>
    <w:rsid w:val="00A31DDE"/>
    <w:rsid w:val="00A47C15"/>
    <w:rsid w:val="00A504F3"/>
    <w:rsid w:val="00A545B8"/>
    <w:rsid w:val="00A605FE"/>
    <w:rsid w:val="00A726CE"/>
    <w:rsid w:val="00A761AD"/>
    <w:rsid w:val="00A76DEA"/>
    <w:rsid w:val="00AA6C02"/>
    <w:rsid w:val="00AA7A82"/>
    <w:rsid w:val="00AB168B"/>
    <w:rsid w:val="00AB7BB8"/>
    <w:rsid w:val="00AC1E6C"/>
    <w:rsid w:val="00AC396D"/>
    <w:rsid w:val="00AC6036"/>
    <w:rsid w:val="00AD0322"/>
    <w:rsid w:val="00AD58AD"/>
    <w:rsid w:val="00AD5979"/>
    <w:rsid w:val="00AE1891"/>
    <w:rsid w:val="00B0699A"/>
    <w:rsid w:val="00B4487D"/>
    <w:rsid w:val="00B600B2"/>
    <w:rsid w:val="00B6200F"/>
    <w:rsid w:val="00B83E83"/>
    <w:rsid w:val="00B87260"/>
    <w:rsid w:val="00B9414E"/>
    <w:rsid w:val="00BA2BB4"/>
    <w:rsid w:val="00BC2772"/>
    <w:rsid w:val="00BC2E72"/>
    <w:rsid w:val="00BC6047"/>
    <w:rsid w:val="00BE0829"/>
    <w:rsid w:val="00C0508E"/>
    <w:rsid w:val="00C13157"/>
    <w:rsid w:val="00C16555"/>
    <w:rsid w:val="00C2466F"/>
    <w:rsid w:val="00C25735"/>
    <w:rsid w:val="00C27A6F"/>
    <w:rsid w:val="00C27CB7"/>
    <w:rsid w:val="00C37D91"/>
    <w:rsid w:val="00C535AF"/>
    <w:rsid w:val="00C56FDB"/>
    <w:rsid w:val="00C64DE4"/>
    <w:rsid w:val="00C66521"/>
    <w:rsid w:val="00C702D8"/>
    <w:rsid w:val="00C712E1"/>
    <w:rsid w:val="00C745E6"/>
    <w:rsid w:val="00C75299"/>
    <w:rsid w:val="00C767A1"/>
    <w:rsid w:val="00CA24E6"/>
    <w:rsid w:val="00CA2FF2"/>
    <w:rsid w:val="00CB26F6"/>
    <w:rsid w:val="00CC6DCC"/>
    <w:rsid w:val="00CD7076"/>
    <w:rsid w:val="00CE2F14"/>
    <w:rsid w:val="00CF521D"/>
    <w:rsid w:val="00D05B58"/>
    <w:rsid w:val="00D05E7E"/>
    <w:rsid w:val="00D11EAB"/>
    <w:rsid w:val="00D160F3"/>
    <w:rsid w:val="00D243CC"/>
    <w:rsid w:val="00D33490"/>
    <w:rsid w:val="00D345BA"/>
    <w:rsid w:val="00D54155"/>
    <w:rsid w:val="00D5415E"/>
    <w:rsid w:val="00D63064"/>
    <w:rsid w:val="00D64C58"/>
    <w:rsid w:val="00D67ADD"/>
    <w:rsid w:val="00D80AEA"/>
    <w:rsid w:val="00D906DB"/>
    <w:rsid w:val="00D90F6F"/>
    <w:rsid w:val="00D93C7B"/>
    <w:rsid w:val="00DA29EC"/>
    <w:rsid w:val="00DA71D9"/>
    <w:rsid w:val="00DA7C5D"/>
    <w:rsid w:val="00DB18AB"/>
    <w:rsid w:val="00DB1F21"/>
    <w:rsid w:val="00DC0169"/>
    <w:rsid w:val="00DC2FDF"/>
    <w:rsid w:val="00DE09CD"/>
    <w:rsid w:val="00DE42B8"/>
    <w:rsid w:val="00DF1D38"/>
    <w:rsid w:val="00DF600D"/>
    <w:rsid w:val="00E04DA4"/>
    <w:rsid w:val="00E1326F"/>
    <w:rsid w:val="00E304F3"/>
    <w:rsid w:val="00E30FB0"/>
    <w:rsid w:val="00E32089"/>
    <w:rsid w:val="00E35557"/>
    <w:rsid w:val="00E37FA4"/>
    <w:rsid w:val="00E5571D"/>
    <w:rsid w:val="00E61933"/>
    <w:rsid w:val="00E64171"/>
    <w:rsid w:val="00E7559F"/>
    <w:rsid w:val="00E77B73"/>
    <w:rsid w:val="00E861B4"/>
    <w:rsid w:val="00E86724"/>
    <w:rsid w:val="00EA001C"/>
    <w:rsid w:val="00EA1FAD"/>
    <w:rsid w:val="00EA47C9"/>
    <w:rsid w:val="00ED057A"/>
    <w:rsid w:val="00ED3528"/>
    <w:rsid w:val="00EE4A47"/>
    <w:rsid w:val="00EE70B2"/>
    <w:rsid w:val="00EF30BF"/>
    <w:rsid w:val="00F00037"/>
    <w:rsid w:val="00F05CA7"/>
    <w:rsid w:val="00F107C4"/>
    <w:rsid w:val="00F21957"/>
    <w:rsid w:val="00F23EE8"/>
    <w:rsid w:val="00F25D80"/>
    <w:rsid w:val="00F400C3"/>
    <w:rsid w:val="00F51A9A"/>
    <w:rsid w:val="00F624EB"/>
    <w:rsid w:val="00F62D15"/>
    <w:rsid w:val="00F67991"/>
    <w:rsid w:val="00FA7ABB"/>
    <w:rsid w:val="00FD093C"/>
    <w:rsid w:val="00FE2F31"/>
    <w:rsid w:val="00FE34B3"/>
    <w:rsid w:val="00FE6685"/>
    <w:rsid w:val="00FE687D"/>
    <w:rsid w:val="00FE6DB5"/>
    <w:rsid w:val="00FF068A"/>
    <w:rsid w:val="00FF2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48D32B-ED4C-4506-B9DD-EB6F88A9A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Institusi"/>
    <w:qFormat/>
    <w:rsid w:val="009E3421"/>
    <w:pPr>
      <w:ind w:firstLine="567"/>
      <w:jc w:val="center"/>
    </w:pPr>
    <w:rPr>
      <w:rFonts w:ascii="Times New Roman" w:hAnsi="Times New Roman"/>
      <w:sz w:val="18"/>
      <w:szCs w:val="22"/>
    </w:rPr>
  </w:style>
  <w:style w:type="paragraph" w:styleId="Heading1">
    <w:name w:val="heading 1"/>
    <w:aliases w:val="Judul"/>
    <w:next w:val="Normal"/>
    <w:link w:val="Heading1Char"/>
    <w:autoRedefine/>
    <w:uiPriority w:val="9"/>
    <w:qFormat/>
    <w:rsid w:val="006E2DE7"/>
    <w:pPr>
      <w:keepNext/>
      <w:spacing w:before="120" w:after="60"/>
      <w:jc w:val="center"/>
      <w:outlineLvl w:val="0"/>
    </w:pPr>
    <w:rPr>
      <w:rFonts w:ascii="Times New Roman" w:eastAsia="Times New Roman" w:hAnsi="Times New Roman"/>
      <w:b/>
      <w:bCs/>
      <w:kern w:val="32"/>
      <w:sz w:val="32"/>
      <w:szCs w:val="32"/>
    </w:rPr>
  </w:style>
  <w:style w:type="paragraph" w:styleId="Heading2">
    <w:name w:val="heading 2"/>
    <w:aliases w:val="Abstrak"/>
    <w:basedOn w:val="Normal"/>
    <w:next w:val="Normal"/>
    <w:link w:val="Heading2Char"/>
    <w:uiPriority w:val="9"/>
    <w:unhideWhenUsed/>
    <w:qFormat/>
    <w:rsid w:val="00D243CC"/>
    <w:pPr>
      <w:keepNext/>
      <w:spacing w:before="240" w:after="60"/>
      <w:outlineLvl w:val="1"/>
    </w:pPr>
    <w:rPr>
      <w:rFonts w:eastAsia="Times New Roman"/>
      <w:b/>
      <w:bCs/>
      <w:i/>
      <w:iCs/>
      <w:sz w:val="22"/>
      <w:szCs w:val="28"/>
    </w:rPr>
  </w:style>
  <w:style w:type="paragraph" w:styleId="Heading3">
    <w:name w:val="heading 3"/>
    <w:aliases w:val="IsiAbstrak"/>
    <w:next w:val="Normal"/>
    <w:link w:val="Heading3Char"/>
    <w:autoRedefine/>
    <w:uiPriority w:val="9"/>
    <w:unhideWhenUsed/>
    <w:qFormat/>
    <w:rsid w:val="00FE34B3"/>
    <w:pPr>
      <w:keepNext/>
      <w:ind w:left="1134" w:hanging="1134"/>
      <w:jc w:val="both"/>
      <w:outlineLvl w:val="2"/>
    </w:pPr>
    <w:rPr>
      <w:rFonts w:ascii="Times New Roman" w:eastAsia="Times New Roman" w:hAnsi="Times New Roman"/>
      <w:bCs/>
      <w:sz w:val="22"/>
      <w:szCs w:val="22"/>
    </w:rPr>
  </w:style>
  <w:style w:type="paragraph" w:styleId="Heading4">
    <w:name w:val="heading 4"/>
    <w:aliases w:val="Isi Makalah"/>
    <w:next w:val="Normal"/>
    <w:link w:val="Heading4Char"/>
    <w:autoRedefine/>
    <w:uiPriority w:val="9"/>
    <w:unhideWhenUsed/>
    <w:rsid w:val="009E3421"/>
    <w:pPr>
      <w:keepNext/>
      <w:keepLines/>
      <w:spacing w:before="200"/>
      <w:outlineLvl w:val="3"/>
    </w:pPr>
    <w:rPr>
      <w:rFonts w:ascii="Times New Roman" w:eastAsia="Times New Roman" w:hAnsi="Times New Roman"/>
      <w:bCs/>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29B4"/>
    <w:pPr>
      <w:tabs>
        <w:tab w:val="center" w:pos="4680"/>
        <w:tab w:val="right" w:pos="9360"/>
      </w:tabs>
    </w:pPr>
    <w:rPr>
      <w:rFonts w:ascii="Calibri" w:hAnsi="Calibri"/>
      <w:sz w:val="22"/>
    </w:rPr>
  </w:style>
  <w:style w:type="character" w:customStyle="1" w:styleId="HeaderChar">
    <w:name w:val="Header Char"/>
    <w:link w:val="Header"/>
    <w:uiPriority w:val="99"/>
    <w:rsid w:val="007329B4"/>
    <w:rPr>
      <w:sz w:val="22"/>
      <w:szCs w:val="22"/>
    </w:rPr>
  </w:style>
  <w:style w:type="paragraph" w:styleId="Footer">
    <w:name w:val="footer"/>
    <w:basedOn w:val="Normal"/>
    <w:link w:val="FooterChar"/>
    <w:uiPriority w:val="99"/>
    <w:unhideWhenUsed/>
    <w:rsid w:val="007329B4"/>
    <w:pPr>
      <w:tabs>
        <w:tab w:val="center" w:pos="4680"/>
        <w:tab w:val="right" w:pos="9360"/>
      </w:tabs>
    </w:pPr>
    <w:rPr>
      <w:rFonts w:ascii="Calibri" w:hAnsi="Calibri"/>
      <w:sz w:val="22"/>
    </w:rPr>
  </w:style>
  <w:style w:type="character" w:customStyle="1" w:styleId="FooterChar">
    <w:name w:val="Footer Char"/>
    <w:link w:val="Footer"/>
    <w:uiPriority w:val="99"/>
    <w:rsid w:val="007329B4"/>
    <w:rPr>
      <w:sz w:val="22"/>
      <w:szCs w:val="22"/>
    </w:rPr>
  </w:style>
  <w:style w:type="table" w:styleId="TableGrid">
    <w:name w:val="Table Grid"/>
    <w:basedOn w:val="TableNormal"/>
    <w:rsid w:val="007329B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Judul Char"/>
    <w:link w:val="Heading1"/>
    <w:uiPriority w:val="9"/>
    <w:rsid w:val="006E2DE7"/>
    <w:rPr>
      <w:rFonts w:ascii="Times New Roman" w:eastAsia="Times New Roman" w:hAnsi="Times New Roman"/>
      <w:b/>
      <w:bCs/>
      <w:kern w:val="32"/>
      <w:sz w:val="32"/>
      <w:szCs w:val="32"/>
      <w:lang w:bidi="ar-SA"/>
    </w:rPr>
  </w:style>
  <w:style w:type="paragraph" w:styleId="Subtitle">
    <w:name w:val="Subtitle"/>
    <w:aliases w:val="Isi Abstrak"/>
    <w:next w:val="Normal"/>
    <w:link w:val="SubtitleChar"/>
    <w:autoRedefine/>
    <w:uiPriority w:val="11"/>
    <w:rsid w:val="000C4F48"/>
    <w:pPr>
      <w:jc w:val="both"/>
      <w:outlineLvl w:val="1"/>
    </w:pPr>
    <w:rPr>
      <w:rFonts w:ascii="Times New Roman" w:eastAsia="Times New Roman" w:hAnsi="Times New Roman"/>
      <w:i/>
      <w:szCs w:val="24"/>
    </w:rPr>
  </w:style>
  <w:style w:type="character" w:customStyle="1" w:styleId="SubtitleChar">
    <w:name w:val="Subtitle Char"/>
    <w:aliases w:val="Isi Abstrak Char"/>
    <w:link w:val="Subtitle"/>
    <w:uiPriority w:val="11"/>
    <w:rsid w:val="000C4F48"/>
    <w:rPr>
      <w:rFonts w:ascii="Times New Roman" w:eastAsia="Times New Roman" w:hAnsi="Times New Roman"/>
      <w:i/>
      <w:szCs w:val="24"/>
      <w:lang w:bidi="ar-SA"/>
    </w:rPr>
  </w:style>
  <w:style w:type="character" w:customStyle="1" w:styleId="Heading2Char">
    <w:name w:val="Heading 2 Char"/>
    <w:aliases w:val="Abstrak Char"/>
    <w:link w:val="Heading2"/>
    <w:uiPriority w:val="9"/>
    <w:rsid w:val="00D243CC"/>
    <w:rPr>
      <w:rFonts w:ascii="Times New Roman" w:eastAsia="Times New Roman" w:hAnsi="Times New Roman"/>
      <w:b/>
      <w:bCs/>
      <w:i/>
      <w:iCs/>
      <w:sz w:val="22"/>
      <w:szCs w:val="28"/>
    </w:rPr>
  </w:style>
  <w:style w:type="paragraph" w:styleId="Title">
    <w:name w:val="Title"/>
    <w:aliases w:val="Sub Bab,Section"/>
    <w:next w:val="Normal"/>
    <w:link w:val="TitleChar"/>
    <w:autoRedefine/>
    <w:uiPriority w:val="10"/>
    <w:qFormat/>
    <w:rsid w:val="006964BA"/>
    <w:pPr>
      <w:jc w:val="both"/>
      <w:outlineLvl w:val="0"/>
    </w:pPr>
    <w:rPr>
      <w:rFonts w:ascii="Times New Roman" w:eastAsia="Times New Roman" w:hAnsi="Times New Roman"/>
      <w:b/>
      <w:bCs/>
      <w:iCs/>
      <w:kern w:val="28"/>
      <w:sz w:val="22"/>
      <w:szCs w:val="32"/>
    </w:rPr>
  </w:style>
  <w:style w:type="character" w:customStyle="1" w:styleId="TitleChar">
    <w:name w:val="Title Char"/>
    <w:aliases w:val="Sub Bab Char,Section Char"/>
    <w:link w:val="Title"/>
    <w:uiPriority w:val="10"/>
    <w:rsid w:val="006964BA"/>
    <w:rPr>
      <w:rFonts w:ascii="Times New Roman" w:eastAsia="Times New Roman" w:hAnsi="Times New Roman"/>
      <w:b/>
      <w:bCs/>
      <w:iCs/>
      <w:kern w:val="28"/>
      <w:sz w:val="22"/>
      <w:szCs w:val="32"/>
      <w:lang w:bidi="ar-SA"/>
    </w:rPr>
  </w:style>
  <w:style w:type="character" w:styleId="Emphasis">
    <w:name w:val="Emphasis"/>
    <w:uiPriority w:val="20"/>
    <w:qFormat/>
    <w:rsid w:val="006C13CE"/>
    <w:rPr>
      <w:i/>
      <w:iCs/>
    </w:rPr>
  </w:style>
  <w:style w:type="paragraph" w:customStyle="1" w:styleId="Penulis">
    <w:name w:val="Penulis"/>
    <w:next w:val="Normal"/>
    <w:autoRedefine/>
    <w:qFormat/>
    <w:rsid w:val="00F21957"/>
    <w:pPr>
      <w:jc w:val="center"/>
    </w:pPr>
    <w:rPr>
      <w:rFonts w:ascii="Times New Roman" w:hAnsi="Times New Roman" w:cs="Arial"/>
      <w:b/>
      <w:iCs/>
      <w:sz w:val="22"/>
      <w:szCs w:val="22"/>
    </w:rPr>
  </w:style>
  <w:style w:type="paragraph" w:styleId="Caption">
    <w:name w:val="caption"/>
    <w:next w:val="Normal"/>
    <w:uiPriority w:val="35"/>
    <w:unhideWhenUsed/>
    <w:qFormat/>
    <w:rsid w:val="00E35557"/>
    <w:pPr>
      <w:jc w:val="center"/>
    </w:pPr>
    <w:rPr>
      <w:rFonts w:ascii="Times New Roman" w:hAnsi="Times New Roman"/>
      <w:bCs/>
    </w:rPr>
  </w:style>
  <w:style w:type="character" w:customStyle="1" w:styleId="Heading3Char">
    <w:name w:val="Heading 3 Char"/>
    <w:aliases w:val="IsiAbstrak Char"/>
    <w:link w:val="Heading3"/>
    <w:uiPriority w:val="9"/>
    <w:rsid w:val="00FE34B3"/>
    <w:rPr>
      <w:rFonts w:ascii="Times New Roman" w:eastAsia="Times New Roman" w:hAnsi="Times New Roman"/>
      <w:bCs/>
      <w:sz w:val="22"/>
      <w:szCs w:val="22"/>
    </w:rPr>
  </w:style>
  <w:style w:type="character" w:styleId="Strong">
    <w:name w:val="Strong"/>
    <w:qFormat/>
    <w:rsid w:val="005369E9"/>
    <w:rPr>
      <w:rFonts w:cs="Times New Roman"/>
      <w:b/>
      <w:bCs/>
    </w:rPr>
  </w:style>
  <w:style w:type="paragraph" w:customStyle="1" w:styleId="references">
    <w:name w:val="references"/>
    <w:rsid w:val="005369E9"/>
    <w:pPr>
      <w:numPr>
        <w:numId w:val="5"/>
      </w:numPr>
      <w:spacing w:after="40" w:line="180" w:lineRule="exact"/>
      <w:jc w:val="both"/>
    </w:pPr>
    <w:rPr>
      <w:rFonts w:ascii="Times New Roman" w:eastAsia="SimSun" w:hAnsi="Times New Roman"/>
      <w:sz w:val="16"/>
    </w:rPr>
  </w:style>
  <w:style w:type="character" w:customStyle="1" w:styleId="apple-style-span">
    <w:name w:val="apple-style-span"/>
    <w:rsid w:val="005369E9"/>
  </w:style>
  <w:style w:type="paragraph" w:styleId="HTMLPreformatted">
    <w:name w:val="HTML Preformatted"/>
    <w:basedOn w:val="Normal"/>
    <w:link w:val="HTMLPreformattedChar"/>
    <w:rsid w:val="00536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sz w:val="20"/>
      <w:szCs w:val="20"/>
    </w:rPr>
  </w:style>
  <w:style w:type="character" w:customStyle="1" w:styleId="HTMLPreformattedChar">
    <w:name w:val="HTML Preformatted Char"/>
    <w:link w:val="HTMLPreformatted"/>
    <w:rsid w:val="005369E9"/>
    <w:rPr>
      <w:rFonts w:ascii="Courier New" w:eastAsia="Times New Roman" w:hAnsi="Courier New" w:cs="Courier New"/>
    </w:rPr>
  </w:style>
  <w:style w:type="character" w:styleId="Hyperlink">
    <w:name w:val="Hyperlink"/>
    <w:uiPriority w:val="99"/>
    <w:unhideWhenUsed/>
    <w:rsid w:val="009E55B3"/>
    <w:rPr>
      <w:color w:val="0563C1"/>
      <w:u w:val="single"/>
    </w:rPr>
  </w:style>
  <w:style w:type="paragraph" w:styleId="Bibliography">
    <w:name w:val="Bibliography"/>
    <w:basedOn w:val="Normal"/>
    <w:next w:val="Normal"/>
    <w:uiPriority w:val="37"/>
    <w:unhideWhenUsed/>
    <w:rsid w:val="00CF521D"/>
  </w:style>
  <w:style w:type="paragraph" w:styleId="BalloonText">
    <w:name w:val="Balloon Text"/>
    <w:basedOn w:val="Normal"/>
    <w:link w:val="BalloonTextChar"/>
    <w:uiPriority w:val="99"/>
    <w:semiHidden/>
    <w:unhideWhenUsed/>
    <w:rsid w:val="00D90F6F"/>
    <w:rPr>
      <w:rFonts w:ascii="Tahoma" w:hAnsi="Tahoma" w:cs="Tahoma"/>
      <w:sz w:val="16"/>
      <w:szCs w:val="16"/>
    </w:rPr>
  </w:style>
  <w:style w:type="character" w:customStyle="1" w:styleId="BalloonTextChar">
    <w:name w:val="Balloon Text Char"/>
    <w:basedOn w:val="DefaultParagraphFont"/>
    <w:link w:val="BalloonText"/>
    <w:uiPriority w:val="99"/>
    <w:semiHidden/>
    <w:rsid w:val="00D90F6F"/>
    <w:rPr>
      <w:rFonts w:ascii="Tahoma" w:hAnsi="Tahoma" w:cs="Tahoma"/>
      <w:sz w:val="16"/>
      <w:szCs w:val="16"/>
    </w:rPr>
  </w:style>
  <w:style w:type="character" w:customStyle="1" w:styleId="Heading4Char">
    <w:name w:val="Heading 4 Char"/>
    <w:aliases w:val="Isi Makalah Char"/>
    <w:basedOn w:val="DefaultParagraphFont"/>
    <w:link w:val="Heading4"/>
    <w:uiPriority w:val="9"/>
    <w:rsid w:val="009E3421"/>
    <w:rPr>
      <w:rFonts w:ascii="Times New Roman" w:eastAsia="Times New Roman" w:hAnsi="Times New Roman"/>
      <w:bCs/>
      <w:iCs/>
      <w:sz w:val="22"/>
      <w:szCs w:val="22"/>
      <w:lang w:val="en-US" w:eastAsia="en-US" w:bidi="ar-SA"/>
    </w:rPr>
  </w:style>
  <w:style w:type="paragraph" w:customStyle="1" w:styleId="isiabstrak">
    <w:name w:val="isi abstrak"/>
    <w:next w:val="Normal"/>
    <w:rsid w:val="00A761AD"/>
    <w:pPr>
      <w:jc w:val="both"/>
    </w:pPr>
    <w:rPr>
      <w:rFonts w:ascii="Times New Roman" w:hAnsi="Times New Roman" w:cs="Arial"/>
      <w:i/>
      <w:iCs/>
      <w:sz w:val="22"/>
      <w:szCs w:val="22"/>
    </w:rPr>
  </w:style>
  <w:style w:type="paragraph" w:styleId="IntenseQuote">
    <w:name w:val="Intense Quote"/>
    <w:basedOn w:val="Normal"/>
    <w:next w:val="Normal"/>
    <w:link w:val="IntenseQuoteChar"/>
    <w:uiPriority w:val="30"/>
    <w:qFormat/>
    <w:rsid w:val="0013425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13425F"/>
    <w:rPr>
      <w:rFonts w:ascii="Times New Roman" w:hAnsi="Times New Roman"/>
      <w:b/>
      <w:bCs/>
      <w:i/>
      <w:iCs/>
      <w:color w:val="4F81BD"/>
      <w:sz w:val="18"/>
      <w:szCs w:val="22"/>
    </w:rPr>
  </w:style>
  <w:style w:type="character" w:styleId="SubtleReference">
    <w:name w:val="Subtle Reference"/>
    <w:basedOn w:val="DefaultParagraphFont"/>
    <w:uiPriority w:val="31"/>
    <w:qFormat/>
    <w:rsid w:val="0013425F"/>
    <w:rPr>
      <w:smallCaps/>
      <w:color w:val="C0504D"/>
      <w:u w:val="single"/>
    </w:rPr>
  </w:style>
  <w:style w:type="paragraph" w:customStyle="1" w:styleId="IsiArtikel">
    <w:name w:val="Isi Artikel"/>
    <w:basedOn w:val="ListParagraph"/>
    <w:link w:val="IsiArtikelChar"/>
    <w:qFormat/>
    <w:rsid w:val="0013425F"/>
    <w:pPr>
      <w:spacing w:before="120"/>
      <w:ind w:left="0" w:firstLine="720"/>
      <w:jc w:val="both"/>
    </w:pPr>
    <w:rPr>
      <w:sz w:val="22"/>
    </w:rPr>
  </w:style>
  <w:style w:type="character" w:customStyle="1" w:styleId="IsiArtikelChar">
    <w:name w:val="Isi Artikel Char"/>
    <w:basedOn w:val="DefaultParagraphFont"/>
    <w:link w:val="IsiArtikel"/>
    <w:rsid w:val="0013425F"/>
    <w:rPr>
      <w:rFonts w:ascii="Times New Roman" w:eastAsia="Calibri" w:hAnsi="Times New Roman" w:cs="Times New Roman"/>
      <w:sz w:val="22"/>
      <w:szCs w:val="22"/>
    </w:rPr>
  </w:style>
  <w:style w:type="paragraph" w:styleId="ListParagraph">
    <w:name w:val="List Paragraph"/>
    <w:basedOn w:val="Normal"/>
    <w:uiPriority w:val="34"/>
    <w:qFormat/>
    <w:rsid w:val="0013425F"/>
    <w:pPr>
      <w:ind w:left="720"/>
      <w:contextualSpacing/>
    </w:pPr>
  </w:style>
  <w:style w:type="paragraph" w:customStyle="1" w:styleId="TFReferencesSection">
    <w:name w:val="TF_References_Section"/>
    <w:basedOn w:val="Normal"/>
    <w:rsid w:val="00F23EE8"/>
    <w:pPr>
      <w:spacing w:line="150" w:lineRule="exact"/>
      <w:ind w:left="346" w:hanging="346"/>
      <w:jc w:val="both"/>
    </w:pPr>
    <w:rPr>
      <w:rFonts w:ascii="Times" w:eastAsia="Times New Roman" w:hAnsi="Times"/>
      <w:sz w:val="15"/>
      <w:szCs w:val="20"/>
    </w:rPr>
  </w:style>
  <w:style w:type="character" w:styleId="CommentReference">
    <w:name w:val="annotation reference"/>
    <w:basedOn w:val="DefaultParagraphFont"/>
    <w:uiPriority w:val="99"/>
    <w:semiHidden/>
    <w:unhideWhenUsed/>
    <w:rsid w:val="00FD093C"/>
    <w:rPr>
      <w:sz w:val="16"/>
      <w:szCs w:val="16"/>
    </w:rPr>
  </w:style>
  <w:style w:type="paragraph" w:styleId="CommentText">
    <w:name w:val="annotation text"/>
    <w:basedOn w:val="Normal"/>
    <w:link w:val="CommentTextChar"/>
    <w:uiPriority w:val="99"/>
    <w:semiHidden/>
    <w:unhideWhenUsed/>
    <w:rsid w:val="00FD093C"/>
    <w:rPr>
      <w:sz w:val="20"/>
      <w:szCs w:val="20"/>
    </w:rPr>
  </w:style>
  <w:style w:type="character" w:customStyle="1" w:styleId="CommentTextChar">
    <w:name w:val="Comment Text Char"/>
    <w:basedOn w:val="DefaultParagraphFont"/>
    <w:link w:val="CommentText"/>
    <w:uiPriority w:val="99"/>
    <w:semiHidden/>
    <w:rsid w:val="00FD093C"/>
    <w:rPr>
      <w:rFonts w:ascii="Times New Roman" w:hAnsi="Times New Roman"/>
    </w:rPr>
  </w:style>
  <w:style w:type="paragraph" w:styleId="CommentSubject">
    <w:name w:val="annotation subject"/>
    <w:basedOn w:val="CommentText"/>
    <w:next w:val="CommentText"/>
    <w:link w:val="CommentSubjectChar"/>
    <w:uiPriority w:val="99"/>
    <w:semiHidden/>
    <w:unhideWhenUsed/>
    <w:rsid w:val="00FD093C"/>
    <w:rPr>
      <w:b/>
      <w:bCs/>
    </w:rPr>
  </w:style>
  <w:style w:type="character" w:customStyle="1" w:styleId="CommentSubjectChar">
    <w:name w:val="Comment Subject Char"/>
    <w:basedOn w:val="CommentTextChar"/>
    <w:link w:val="CommentSubject"/>
    <w:uiPriority w:val="99"/>
    <w:semiHidden/>
    <w:rsid w:val="00FD093C"/>
    <w:rPr>
      <w:rFonts w:ascii="Times New Roman" w:hAnsi="Times New Roman"/>
      <w:b/>
      <w:bCs/>
    </w:rPr>
  </w:style>
  <w:style w:type="paragraph" w:styleId="BodyText">
    <w:name w:val="Body Text"/>
    <w:basedOn w:val="Normal"/>
    <w:link w:val="BodyTextChar"/>
    <w:uiPriority w:val="1"/>
    <w:qFormat/>
    <w:rsid w:val="00C13157"/>
    <w:pPr>
      <w:widowControl w:val="0"/>
      <w:autoSpaceDE w:val="0"/>
      <w:autoSpaceDN w:val="0"/>
      <w:ind w:firstLine="0"/>
      <w:jc w:val="left"/>
    </w:pPr>
    <w:rPr>
      <w:rFonts w:eastAsia="Times New Roman"/>
      <w:sz w:val="24"/>
      <w:szCs w:val="24"/>
      <w:lang w:bidi="en-US"/>
    </w:rPr>
  </w:style>
  <w:style w:type="character" w:customStyle="1" w:styleId="BodyTextChar">
    <w:name w:val="Body Text Char"/>
    <w:basedOn w:val="DefaultParagraphFont"/>
    <w:link w:val="BodyText"/>
    <w:uiPriority w:val="1"/>
    <w:rsid w:val="00C13157"/>
    <w:rPr>
      <w:rFonts w:ascii="Times New Roman" w:eastAsia="Times New Roman" w:hAnsi="Times New Roman"/>
      <w:sz w:val="24"/>
      <w:szCs w:val="24"/>
      <w:lang w:bidi="en-US"/>
    </w:rPr>
  </w:style>
  <w:style w:type="paragraph" w:customStyle="1" w:styleId="TableParagraph">
    <w:name w:val="Table Paragraph"/>
    <w:basedOn w:val="Normal"/>
    <w:uiPriority w:val="1"/>
    <w:qFormat/>
    <w:rsid w:val="003C0751"/>
    <w:pPr>
      <w:ind w:firstLine="0"/>
      <w:jc w:val="left"/>
    </w:pPr>
    <w:rPr>
      <w:rFonts w:asciiTheme="minorHAnsi" w:eastAsiaTheme="minorEastAsia" w:hAnsiTheme="minorHAnsi" w:cstheme="minorBidi"/>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62053">
      <w:bodyDiv w:val="1"/>
      <w:marLeft w:val="0"/>
      <w:marRight w:val="0"/>
      <w:marTop w:val="0"/>
      <w:marBottom w:val="0"/>
      <w:divBdr>
        <w:top w:val="none" w:sz="0" w:space="0" w:color="auto"/>
        <w:left w:val="none" w:sz="0" w:space="0" w:color="auto"/>
        <w:bottom w:val="none" w:sz="0" w:space="0" w:color="auto"/>
        <w:right w:val="none" w:sz="0" w:space="0" w:color="auto"/>
      </w:divBdr>
    </w:div>
    <w:div w:id="141196191">
      <w:bodyDiv w:val="1"/>
      <w:marLeft w:val="0"/>
      <w:marRight w:val="0"/>
      <w:marTop w:val="0"/>
      <w:marBottom w:val="0"/>
      <w:divBdr>
        <w:top w:val="none" w:sz="0" w:space="0" w:color="auto"/>
        <w:left w:val="none" w:sz="0" w:space="0" w:color="auto"/>
        <w:bottom w:val="none" w:sz="0" w:space="0" w:color="auto"/>
        <w:right w:val="none" w:sz="0" w:space="0" w:color="auto"/>
      </w:divBdr>
    </w:div>
    <w:div w:id="198708013">
      <w:bodyDiv w:val="1"/>
      <w:marLeft w:val="0"/>
      <w:marRight w:val="0"/>
      <w:marTop w:val="0"/>
      <w:marBottom w:val="0"/>
      <w:divBdr>
        <w:top w:val="none" w:sz="0" w:space="0" w:color="auto"/>
        <w:left w:val="none" w:sz="0" w:space="0" w:color="auto"/>
        <w:bottom w:val="none" w:sz="0" w:space="0" w:color="auto"/>
        <w:right w:val="none" w:sz="0" w:space="0" w:color="auto"/>
      </w:divBdr>
    </w:div>
    <w:div w:id="237637487">
      <w:bodyDiv w:val="1"/>
      <w:marLeft w:val="0"/>
      <w:marRight w:val="0"/>
      <w:marTop w:val="0"/>
      <w:marBottom w:val="0"/>
      <w:divBdr>
        <w:top w:val="none" w:sz="0" w:space="0" w:color="auto"/>
        <w:left w:val="none" w:sz="0" w:space="0" w:color="auto"/>
        <w:bottom w:val="none" w:sz="0" w:space="0" w:color="auto"/>
        <w:right w:val="none" w:sz="0" w:space="0" w:color="auto"/>
      </w:divBdr>
    </w:div>
    <w:div w:id="526675847">
      <w:bodyDiv w:val="1"/>
      <w:marLeft w:val="0"/>
      <w:marRight w:val="0"/>
      <w:marTop w:val="0"/>
      <w:marBottom w:val="0"/>
      <w:divBdr>
        <w:top w:val="none" w:sz="0" w:space="0" w:color="auto"/>
        <w:left w:val="none" w:sz="0" w:space="0" w:color="auto"/>
        <w:bottom w:val="none" w:sz="0" w:space="0" w:color="auto"/>
        <w:right w:val="none" w:sz="0" w:space="0" w:color="auto"/>
      </w:divBdr>
    </w:div>
    <w:div w:id="547693423">
      <w:bodyDiv w:val="1"/>
      <w:marLeft w:val="0"/>
      <w:marRight w:val="0"/>
      <w:marTop w:val="0"/>
      <w:marBottom w:val="0"/>
      <w:divBdr>
        <w:top w:val="none" w:sz="0" w:space="0" w:color="auto"/>
        <w:left w:val="none" w:sz="0" w:space="0" w:color="auto"/>
        <w:bottom w:val="none" w:sz="0" w:space="0" w:color="auto"/>
        <w:right w:val="none" w:sz="0" w:space="0" w:color="auto"/>
      </w:divBdr>
    </w:div>
    <w:div w:id="743450585">
      <w:bodyDiv w:val="1"/>
      <w:marLeft w:val="0"/>
      <w:marRight w:val="0"/>
      <w:marTop w:val="0"/>
      <w:marBottom w:val="0"/>
      <w:divBdr>
        <w:top w:val="none" w:sz="0" w:space="0" w:color="auto"/>
        <w:left w:val="none" w:sz="0" w:space="0" w:color="auto"/>
        <w:bottom w:val="none" w:sz="0" w:space="0" w:color="auto"/>
        <w:right w:val="none" w:sz="0" w:space="0" w:color="auto"/>
      </w:divBdr>
    </w:div>
    <w:div w:id="768546303">
      <w:bodyDiv w:val="1"/>
      <w:marLeft w:val="0"/>
      <w:marRight w:val="0"/>
      <w:marTop w:val="0"/>
      <w:marBottom w:val="0"/>
      <w:divBdr>
        <w:top w:val="none" w:sz="0" w:space="0" w:color="auto"/>
        <w:left w:val="none" w:sz="0" w:space="0" w:color="auto"/>
        <w:bottom w:val="none" w:sz="0" w:space="0" w:color="auto"/>
        <w:right w:val="none" w:sz="0" w:space="0" w:color="auto"/>
      </w:divBdr>
    </w:div>
    <w:div w:id="842017755">
      <w:bodyDiv w:val="1"/>
      <w:marLeft w:val="0"/>
      <w:marRight w:val="0"/>
      <w:marTop w:val="0"/>
      <w:marBottom w:val="0"/>
      <w:divBdr>
        <w:top w:val="none" w:sz="0" w:space="0" w:color="auto"/>
        <w:left w:val="none" w:sz="0" w:space="0" w:color="auto"/>
        <w:bottom w:val="none" w:sz="0" w:space="0" w:color="auto"/>
        <w:right w:val="none" w:sz="0" w:space="0" w:color="auto"/>
      </w:divBdr>
    </w:div>
    <w:div w:id="876545104">
      <w:bodyDiv w:val="1"/>
      <w:marLeft w:val="0"/>
      <w:marRight w:val="0"/>
      <w:marTop w:val="0"/>
      <w:marBottom w:val="0"/>
      <w:divBdr>
        <w:top w:val="none" w:sz="0" w:space="0" w:color="auto"/>
        <w:left w:val="none" w:sz="0" w:space="0" w:color="auto"/>
        <w:bottom w:val="none" w:sz="0" w:space="0" w:color="auto"/>
        <w:right w:val="none" w:sz="0" w:space="0" w:color="auto"/>
      </w:divBdr>
    </w:div>
    <w:div w:id="931668972">
      <w:bodyDiv w:val="1"/>
      <w:marLeft w:val="0"/>
      <w:marRight w:val="0"/>
      <w:marTop w:val="0"/>
      <w:marBottom w:val="0"/>
      <w:divBdr>
        <w:top w:val="none" w:sz="0" w:space="0" w:color="auto"/>
        <w:left w:val="none" w:sz="0" w:space="0" w:color="auto"/>
        <w:bottom w:val="none" w:sz="0" w:space="0" w:color="auto"/>
        <w:right w:val="none" w:sz="0" w:space="0" w:color="auto"/>
      </w:divBdr>
    </w:div>
    <w:div w:id="933782619">
      <w:bodyDiv w:val="1"/>
      <w:marLeft w:val="0"/>
      <w:marRight w:val="0"/>
      <w:marTop w:val="0"/>
      <w:marBottom w:val="0"/>
      <w:divBdr>
        <w:top w:val="none" w:sz="0" w:space="0" w:color="auto"/>
        <w:left w:val="none" w:sz="0" w:space="0" w:color="auto"/>
        <w:bottom w:val="none" w:sz="0" w:space="0" w:color="auto"/>
        <w:right w:val="none" w:sz="0" w:space="0" w:color="auto"/>
      </w:divBdr>
    </w:div>
    <w:div w:id="940843397">
      <w:bodyDiv w:val="1"/>
      <w:marLeft w:val="0"/>
      <w:marRight w:val="0"/>
      <w:marTop w:val="0"/>
      <w:marBottom w:val="0"/>
      <w:divBdr>
        <w:top w:val="none" w:sz="0" w:space="0" w:color="auto"/>
        <w:left w:val="none" w:sz="0" w:space="0" w:color="auto"/>
        <w:bottom w:val="none" w:sz="0" w:space="0" w:color="auto"/>
        <w:right w:val="none" w:sz="0" w:space="0" w:color="auto"/>
      </w:divBdr>
    </w:div>
    <w:div w:id="947199861">
      <w:bodyDiv w:val="1"/>
      <w:marLeft w:val="0"/>
      <w:marRight w:val="0"/>
      <w:marTop w:val="0"/>
      <w:marBottom w:val="0"/>
      <w:divBdr>
        <w:top w:val="none" w:sz="0" w:space="0" w:color="auto"/>
        <w:left w:val="none" w:sz="0" w:space="0" w:color="auto"/>
        <w:bottom w:val="none" w:sz="0" w:space="0" w:color="auto"/>
        <w:right w:val="none" w:sz="0" w:space="0" w:color="auto"/>
      </w:divBdr>
    </w:div>
    <w:div w:id="955481575">
      <w:bodyDiv w:val="1"/>
      <w:marLeft w:val="0"/>
      <w:marRight w:val="0"/>
      <w:marTop w:val="0"/>
      <w:marBottom w:val="0"/>
      <w:divBdr>
        <w:top w:val="none" w:sz="0" w:space="0" w:color="auto"/>
        <w:left w:val="none" w:sz="0" w:space="0" w:color="auto"/>
        <w:bottom w:val="none" w:sz="0" w:space="0" w:color="auto"/>
        <w:right w:val="none" w:sz="0" w:space="0" w:color="auto"/>
      </w:divBdr>
    </w:div>
    <w:div w:id="988098420">
      <w:bodyDiv w:val="1"/>
      <w:marLeft w:val="0"/>
      <w:marRight w:val="0"/>
      <w:marTop w:val="0"/>
      <w:marBottom w:val="0"/>
      <w:divBdr>
        <w:top w:val="none" w:sz="0" w:space="0" w:color="auto"/>
        <w:left w:val="none" w:sz="0" w:space="0" w:color="auto"/>
        <w:bottom w:val="none" w:sz="0" w:space="0" w:color="auto"/>
        <w:right w:val="none" w:sz="0" w:space="0" w:color="auto"/>
      </w:divBdr>
    </w:div>
    <w:div w:id="1053386655">
      <w:bodyDiv w:val="1"/>
      <w:marLeft w:val="0"/>
      <w:marRight w:val="0"/>
      <w:marTop w:val="0"/>
      <w:marBottom w:val="0"/>
      <w:divBdr>
        <w:top w:val="none" w:sz="0" w:space="0" w:color="auto"/>
        <w:left w:val="none" w:sz="0" w:space="0" w:color="auto"/>
        <w:bottom w:val="none" w:sz="0" w:space="0" w:color="auto"/>
        <w:right w:val="none" w:sz="0" w:space="0" w:color="auto"/>
      </w:divBdr>
    </w:div>
    <w:div w:id="1334798740">
      <w:bodyDiv w:val="1"/>
      <w:marLeft w:val="0"/>
      <w:marRight w:val="0"/>
      <w:marTop w:val="0"/>
      <w:marBottom w:val="0"/>
      <w:divBdr>
        <w:top w:val="none" w:sz="0" w:space="0" w:color="auto"/>
        <w:left w:val="none" w:sz="0" w:space="0" w:color="auto"/>
        <w:bottom w:val="none" w:sz="0" w:space="0" w:color="auto"/>
        <w:right w:val="none" w:sz="0" w:space="0" w:color="auto"/>
      </w:divBdr>
    </w:div>
    <w:div w:id="1373112224">
      <w:bodyDiv w:val="1"/>
      <w:marLeft w:val="0"/>
      <w:marRight w:val="0"/>
      <w:marTop w:val="0"/>
      <w:marBottom w:val="0"/>
      <w:divBdr>
        <w:top w:val="none" w:sz="0" w:space="0" w:color="auto"/>
        <w:left w:val="none" w:sz="0" w:space="0" w:color="auto"/>
        <w:bottom w:val="none" w:sz="0" w:space="0" w:color="auto"/>
        <w:right w:val="none" w:sz="0" w:space="0" w:color="auto"/>
      </w:divBdr>
    </w:div>
    <w:div w:id="1389303788">
      <w:bodyDiv w:val="1"/>
      <w:marLeft w:val="0"/>
      <w:marRight w:val="0"/>
      <w:marTop w:val="0"/>
      <w:marBottom w:val="0"/>
      <w:divBdr>
        <w:top w:val="none" w:sz="0" w:space="0" w:color="auto"/>
        <w:left w:val="none" w:sz="0" w:space="0" w:color="auto"/>
        <w:bottom w:val="none" w:sz="0" w:space="0" w:color="auto"/>
        <w:right w:val="none" w:sz="0" w:space="0" w:color="auto"/>
      </w:divBdr>
    </w:div>
    <w:div w:id="1413165916">
      <w:bodyDiv w:val="1"/>
      <w:marLeft w:val="0"/>
      <w:marRight w:val="0"/>
      <w:marTop w:val="0"/>
      <w:marBottom w:val="0"/>
      <w:divBdr>
        <w:top w:val="none" w:sz="0" w:space="0" w:color="auto"/>
        <w:left w:val="none" w:sz="0" w:space="0" w:color="auto"/>
        <w:bottom w:val="none" w:sz="0" w:space="0" w:color="auto"/>
        <w:right w:val="none" w:sz="0" w:space="0" w:color="auto"/>
      </w:divBdr>
    </w:div>
    <w:div w:id="1597403612">
      <w:bodyDiv w:val="1"/>
      <w:marLeft w:val="0"/>
      <w:marRight w:val="0"/>
      <w:marTop w:val="0"/>
      <w:marBottom w:val="0"/>
      <w:divBdr>
        <w:top w:val="none" w:sz="0" w:space="0" w:color="auto"/>
        <w:left w:val="none" w:sz="0" w:space="0" w:color="auto"/>
        <w:bottom w:val="none" w:sz="0" w:space="0" w:color="auto"/>
        <w:right w:val="none" w:sz="0" w:space="0" w:color="auto"/>
      </w:divBdr>
    </w:div>
    <w:div w:id="1628007205">
      <w:bodyDiv w:val="1"/>
      <w:marLeft w:val="0"/>
      <w:marRight w:val="0"/>
      <w:marTop w:val="0"/>
      <w:marBottom w:val="0"/>
      <w:divBdr>
        <w:top w:val="none" w:sz="0" w:space="0" w:color="auto"/>
        <w:left w:val="none" w:sz="0" w:space="0" w:color="auto"/>
        <w:bottom w:val="none" w:sz="0" w:space="0" w:color="auto"/>
        <w:right w:val="none" w:sz="0" w:space="0" w:color="auto"/>
      </w:divBdr>
    </w:div>
    <w:div w:id="1641375275">
      <w:bodyDiv w:val="1"/>
      <w:marLeft w:val="0"/>
      <w:marRight w:val="0"/>
      <w:marTop w:val="0"/>
      <w:marBottom w:val="0"/>
      <w:divBdr>
        <w:top w:val="none" w:sz="0" w:space="0" w:color="auto"/>
        <w:left w:val="none" w:sz="0" w:space="0" w:color="auto"/>
        <w:bottom w:val="none" w:sz="0" w:space="0" w:color="auto"/>
        <w:right w:val="none" w:sz="0" w:space="0" w:color="auto"/>
      </w:divBdr>
    </w:div>
    <w:div w:id="1778910662">
      <w:bodyDiv w:val="1"/>
      <w:marLeft w:val="0"/>
      <w:marRight w:val="0"/>
      <w:marTop w:val="0"/>
      <w:marBottom w:val="0"/>
      <w:divBdr>
        <w:top w:val="none" w:sz="0" w:space="0" w:color="auto"/>
        <w:left w:val="none" w:sz="0" w:space="0" w:color="auto"/>
        <w:bottom w:val="none" w:sz="0" w:space="0" w:color="auto"/>
        <w:right w:val="none" w:sz="0" w:space="0" w:color="auto"/>
      </w:divBdr>
    </w:div>
    <w:div w:id="1890874247">
      <w:bodyDiv w:val="1"/>
      <w:marLeft w:val="0"/>
      <w:marRight w:val="0"/>
      <w:marTop w:val="0"/>
      <w:marBottom w:val="0"/>
      <w:divBdr>
        <w:top w:val="none" w:sz="0" w:space="0" w:color="auto"/>
        <w:left w:val="none" w:sz="0" w:space="0" w:color="auto"/>
        <w:bottom w:val="none" w:sz="0" w:space="0" w:color="auto"/>
        <w:right w:val="none" w:sz="0" w:space="0" w:color="auto"/>
      </w:divBdr>
    </w:div>
    <w:div w:id="1968780819">
      <w:bodyDiv w:val="1"/>
      <w:marLeft w:val="0"/>
      <w:marRight w:val="0"/>
      <w:marTop w:val="0"/>
      <w:marBottom w:val="0"/>
      <w:divBdr>
        <w:top w:val="none" w:sz="0" w:space="0" w:color="auto"/>
        <w:left w:val="none" w:sz="0" w:space="0" w:color="auto"/>
        <w:bottom w:val="none" w:sz="0" w:space="0" w:color="auto"/>
        <w:right w:val="none" w:sz="0" w:space="0" w:color="auto"/>
      </w:divBdr>
    </w:div>
    <w:div w:id="2039811949">
      <w:bodyDiv w:val="1"/>
      <w:marLeft w:val="0"/>
      <w:marRight w:val="0"/>
      <w:marTop w:val="0"/>
      <w:marBottom w:val="0"/>
      <w:divBdr>
        <w:top w:val="none" w:sz="0" w:space="0" w:color="auto"/>
        <w:left w:val="none" w:sz="0" w:space="0" w:color="auto"/>
        <w:bottom w:val="none" w:sz="0" w:space="0" w:color="auto"/>
        <w:right w:val="none" w:sz="0" w:space="0" w:color="auto"/>
      </w:divBdr>
    </w:div>
    <w:div w:id="2050105553">
      <w:bodyDiv w:val="1"/>
      <w:marLeft w:val="0"/>
      <w:marRight w:val="0"/>
      <w:marTop w:val="0"/>
      <w:marBottom w:val="0"/>
      <w:divBdr>
        <w:top w:val="none" w:sz="0" w:space="0" w:color="auto"/>
        <w:left w:val="none" w:sz="0" w:space="0" w:color="auto"/>
        <w:bottom w:val="none" w:sz="0" w:space="0" w:color="auto"/>
        <w:right w:val="none" w:sz="0" w:space="0" w:color="auto"/>
      </w:divBdr>
    </w:div>
    <w:div w:id="2078283968">
      <w:bodyDiv w:val="1"/>
      <w:marLeft w:val="0"/>
      <w:marRight w:val="0"/>
      <w:marTop w:val="0"/>
      <w:marBottom w:val="0"/>
      <w:divBdr>
        <w:top w:val="none" w:sz="0" w:space="0" w:color="auto"/>
        <w:left w:val="none" w:sz="0" w:space="0" w:color="auto"/>
        <w:bottom w:val="none" w:sz="0" w:space="0" w:color="auto"/>
        <w:right w:val="none" w:sz="0" w:space="0" w:color="auto"/>
      </w:divBdr>
    </w:div>
    <w:div w:id="2087533660">
      <w:bodyDiv w:val="1"/>
      <w:marLeft w:val="0"/>
      <w:marRight w:val="0"/>
      <w:marTop w:val="0"/>
      <w:marBottom w:val="0"/>
      <w:divBdr>
        <w:top w:val="none" w:sz="0" w:space="0" w:color="auto"/>
        <w:left w:val="none" w:sz="0" w:space="0" w:color="auto"/>
        <w:bottom w:val="none" w:sz="0" w:space="0" w:color="auto"/>
        <w:right w:val="none" w:sz="0" w:space="0" w:color="auto"/>
      </w:divBdr>
    </w:div>
    <w:div w:id="2099398236">
      <w:bodyDiv w:val="1"/>
      <w:marLeft w:val="0"/>
      <w:marRight w:val="0"/>
      <w:marTop w:val="0"/>
      <w:marBottom w:val="0"/>
      <w:divBdr>
        <w:top w:val="none" w:sz="0" w:space="0" w:color="auto"/>
        <w:left w:val="none" w:sz="0" w:space="0" w:color="auto"/>
        <w:bottom w:val="none" w:sz="0" w:space="0" w:color="auto"/>
        <w:right w:val="none" w:sz="0" w:space="0" w:color="auto"/>
      </w:divBdr>
    </w:div>
    <w:div w:id="2102872807">
      <w:bodyDiv w:val="1"/>
      <w:marLeft w:val="0"/>
      <w:marRight w:val="0"/>
      <w:marTop w:val="0"/>
      <w:marBottom w:val="0"/>
      <w:divBdr>
        <w:top w:val="none" w:sz="0" w:space="0" w:color="auto"/>
        <w:left w:val="none" w:sz="0" w:space="0" w:color="auto"/>
        <w:bottom w:val="none" w:sz="0" w:space="0" w:color="auto"/>
        <w:right w:val="none" w:sz="0" w:space="0" w:color="auto"/>
      </w:divBdr>
    </w:div>
    <w:div w:id="2119762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nulis_2@xxx.xx"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tulus@usu.a.id"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KEGIATAN\2016\Seminar%20&amp;%20Gelar%20Produk%202016\Untuk%20Pak%20Agus%20Eko\Tamplate%20Senaspro\TEMPLETE-SENASPRO-2016-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Mil92</b:Tag>
    <b:SourceType>Book</b:SourceType>
    <b:Guid>{42BB48FD-C267-4228-A887-E45B7E6B96F4}</b:Guid>
    <b:Author>
      <b:Author>
        <b:NameList>
          <b:Person>
            <b:Last>Miles</b:Last>
            <b:First>Matthew</b:First>
            <b:Middle>B.</b:Middle>
          </b:Person>
          <b:Person>
            <b:Last>Huberman, A. Michael.</b:Last>
          </b:Person>
        </b:NameList>
      </b:Author>
    </b:Author>
    <b:Title> Qualitative Data Analysis, ter: Tjetjep Rohendi Rohendi dengan Judul: Analisis Data Kualitatif</b:Title>
    <b:Year>1992</b:Year>
    <b:City>Jakarta</b:City>
    <b:Publisher>UI Press</b:Publisher>
    <b:RefOrder>1</b:RefOrder>
  </b:Source>
  <b:Source>
    <b:Tag>Sam13</b:Tag>
    <b:SourceType>Book</b:SourceType>
    <b:Guid>{9D7D562E-DD95-4F4B-9440-0DF16324B49C}</b:Guid>
    <b:Title>Communication Between Cultures.Eighth Edition</b:Title>
    <b:Year>2013</b:Year>
    <b:City>Wadsworth</b:City>
    <b:Publisher>Cengage Learning</b:Publisher>
    <b:Author>
      <b:Author>
        <b:NameList>
          <b:Person>
            <b:Last>Samovar</b:Last>
            <b:First>Larry A</b:First>
          </b:Person>
          <b:Person>
            <b:Last>Porter</b:Last>
            <b:First>Richard E</b:First>
          </b:Person>
          <b:Person>
            <b:Last>R.Mc Daniel</b:Last>
            <b:First>Edwin</b:First>
          </b:Person>
          <b:Person>
            <b:Last>Roy</b:Last>
            <b:First>Carolyn S</b:First>
          </b:Person>
        </b:NameList>
      </b:Author>
    </b:Author>
    <b:RefOrder>2</b:RefOrder>
  </b:Source>
  <b:Source>
    <b:Tag>Bou161</b:Tag>
    <b:SourceType>DocumentFromInternetSite</b:SourceType>
    <b:Guid>{37F8F67C-5193-4A87-AFAF-BFA7D9AC99C5}</b:Guid>
    <b:Title>“Politics.”</b:Title>
    <b:Year>2016</b:Year>
    <b:Author>
      <b:Author>
        <b:NameList>
          <b:Person>
            <b:Last>Boundless</b:Last>
          </b:Person>
        </b:NameList>
      </b:Author>
    </b:Author>
    <b:InternetSiteTitle>Boundless Sociology</b:InternetSiteTitle>
    <b:Month>May</b:Month>
    <b:Day>26 </b:Day>
    <b:YearAccessed>01</b:YearAccessed>
    <b:MonthAccessed>Juny</b:MonthAccessed>
    <b:DayAccessed>2016</b:DayAccessed>
    <b:URL>https://www.boundless.com/sociology/textbooks/boundless-sociology-textbook/stratification-inequality-and-social-class-in-the-u-s-9/the-impacts-of-social-class-77/politics-460-4972/</b:URL>
    <b:RefOrder>3</b:RefOrder>
  </b:Source>
  <b:Source>
    <b:Tag>Eli05</b:Tag>
    <b:SourceType>JournalArticle</b:SourceType>
    <b:Guid>{E180E469-62DE-4781-887E-9DDC9EFAE9EB}</b:Guid>
    <b:Title>Intercultural Communication on Web sites: A Cross-Cultural Analysis of Web sites from High-Context Cultures and Low-Context Cultures</b:Title>
    <b:Year>2005</b:Year>
    <b:Author>
      <b:Author>
        <b:NameList>
          <b:Person>
            <b:Last>Würtz</b:Last>
            <b:First>Elizabeth</b:First>
          </b:Person>
        </b:NameList>
      </b:Author>
    </b:Author>
    <b:JournalName>Journal of Computer-Mediated Communication</b:JournalName>
    <b:Pages>11: 274–299</b:Pages>
    <b:RefOrder>4</b:RefOrder>
  </b:Source>
</b:Sources>
</file>

<file path=customXml/itemProps1.xml><?xml version="1.0" encoding="utf-8"?>
<ds:datastoreItem xmlns:ds="http://schemas.openxmlformats.org/officeDocument/2006/customXml" ds:itemID="{55F06B40-B974-4AFA-A688-A267D119D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TEMPLETE-SENASPRO-2016-A4</Template>
  <TotalTime>1</TotalTime>
  <Pages>8</Pages>
  <Words>2756</Words>
  <Characters>15715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18435</CharactersWithSpaces>
  <SharedDoc>false</SharedDoc>
  <HLinks>
    <vt:vector size="12" baseType="variant">
      <vt:variant>
        <vt:i4>2687098</vt:i4>
      </vt:variant>
      <vt:variant>
        <vt:i4>3</vt:i4>
      </vt:variant>
      <vt:variant>
        <vt:i4>0</vt:i4>
      </vt:variant>
      <vt:variant>
        <vt:i4>5</vt:i4>
      </vt:variant>
      <vt:variant>
        <vt:lpwstr>mailto:penulis_2@xxx.xx</vt:lpwstr>
      </vt:variant>
      <vt:variant>
        <vt:lpwstr/>
      </vt:variant>
      <vt:variant>
        <vt:i4>2752634</vt:i4>
      </vt:variant>
      <vt:variant>
        <vt:i4>0</vt:i4>
      </vt:variant>
      <vt:variant>
        <vt:i4>0</vt:i4>
      </vt:variant>
      <vt:variant>
        <vt:i4>5</vt:i4>
      </vt:variant>
      <vt:variant>
        <vt:lpwstr>mailto:penulis_1@xxx.xx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DPPM</dc:creator>
  <cp:lastModifiedBy>Windows User</cp:lastModifiedBy>
  <cp:revision>2</cp:revision>
  <cp:lastPrinted>2016-08-02T09:01:00Z</cp:lastPrinted>
  <dcterms:created xsi:type="dcterms:W3CDTF">2022-08-25T10:54:00Z</dcterms:created>
  <dcterms:modified xsi:type="dcterms:W3CDTF">2022-08-25T10:54:00Z</dcterms:modified>
</cp:coreProperties>
</file>